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B2F69" w14:textId="1B119341" w:rsidR="00E17FCE" w:rsidRDefault="005709EE" w:rsidP="009E3E4E">
      <w:pPr>
        <w:jc w:val="center"/>
        <w:rPr>
          <w:rStyle w:val="Enfasigrassetto"/>
          <w:b w:val="0"/>
          <w:bCs w:val="0"/>
        </w:rPr>
      </w:pPr>
      <w:r>
        <w:rPr>
          <w:noProof/>
        </w:rPr>
        <w:drawing>
          <wp:inline distT="0" distB="0" distL="0" distR="0" wp14:anchorId="35FCE159" wp14:editId="6CBD7425">
            <wp:extent cx="3436620" cy="5483849"/>
            <wp:effectExtent l="0" t="0" r="0" b="0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magin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3331" cy="5494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70CA5" w14:textId="6E308702" w:rsidR="004F5A84" w:rsidRDefault="00CF5602" w:rsidP="00900113">
      <w:pPr>
        <w:rPr>
          <w:rStyle w:val="Enfasigrassetto"/>
          <w:b w:val="0"/>
          <w:bCs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2BCAC4" wp14:editId="5943AE6E">
                <wp:simplePos x="0" y="0"/>
                <wp:positionH relativeFrom="margin">
                  <wp:posOffset>1097915</wp:posOffset>
                </wp:positionH>
                <wp:positionV relativeFrom="paragraph">
                  <wp:posOffset>239676</wp:posOffset>
                </wp:positionV>
                <wp:extent cx="3827721" cy="0"/>
                <wp:effectExtent l="0" t="19050" r="40005" b="38100"/>
                <wp:wrapNone/>
                <wp:docPr id="5" name="Connettore dirit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27721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FF23B0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149EE5D" id="Connettore diritto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86.45pt,18.85pt" to="387.8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" strokecolor="#ff23b0" strokeweight="4.5pt">
                <v:stroke joinstyle="miter"/>
                <w10:wrap anchorx="margin"/>
              </v:line>
            </w:pict>
          </mc:Fallback>
        </mc:AlternateContent>
      </w:r>
    </w:p>
    <w:p w14:paraId="70DCD76D" w14:textId="5D83AF6C" w:rsidR="004F5A84" w:rsidRPr="000D7A73" w:rsidRDefault="004F5A84" w:rsidP="00900113">
      <w:pPr>
        <w:rPr>
          <w:rStyle w:val="Enfasigrassetto"/>
          <w:rFonts w:ascii="MarselisPro" w:hAnsi="MarselisPro" w:cs="MarselisPro"/>
          <w:b w:val="0"/>
          <w:bCs w:val="0"/>
        </w:rPr>
      </w:pPr>
    </w:p>
    <w:p w14:paraId="0802C01D" w14:textId="489F8BEB" w:rsidR="002053CC" w:rsidRPr="005E272D" w:rsidRDefault="00D62F2A" w:rsidP="002053CC">
      <w:pPr>
        <w:pStyle w:val="Titolo"/>
        <w:jc w:val="center"/>
        <w:rPr>
          <w:rStyle w:val="Enfasigrassetto"/>
          <w:rFonts w:ascii="Marselis OT" w:hAnsi="Marselis OT" w:cs="MarselisPro-Bold"/>
          <w:b/>
          <w:bCs w:val="0"/>
          <w:sz w:val="72"/>
          <w:szCs w:val="72"/>
        </w:rPr>
      </w:pPr>
      <w:r w:rsidRPr="005E272D">
        <w:rPr>
          <w:rStyle w:val="Enfasigrassetto"/>
          <w:rFonts w:ascii="Marselis OT" w:hAnsi="Marselis OT" w:cs="MarselisPro-Bold"/>
          <w:b/>
          <w:bCs w:val="0"/>
          <w:color w:val="auto"/>
          <w:sz w:val="72"/>
          <w:szCs w:val="72"/>
        </w:rPr>
        <w:t>CALENDARIO</w:t>
      </w:r>
    </w:p>
    <w:p w14:paraId="063EFA10" w14:textId="25FD49EB" w:rsidR="009E3E4E" w:rsidRPr="009E3E4E" w:rsidRDefault="00164071" w:rsidP="009E3E4E">
      <w:pPr>
        <w:pStyle w:val="Titolo"/>
        <w:jc w:val="center"/>
        <w:rPr>
          <w:rFonts w:ascii="Marselis OT" w:hAnsi="Marselis OT" w:cs="MarselisPro-Bold"/>
          <w:color w:val="FF23B0"/>
          <w:sz w:val="72"/>
          <w:szCs w:val="72"/>
        </w:rPr>
      </w:pPr>
      <w:r>
        <w:rPr>
          <w:rStyle w:val="Enfasigrassetto"/>
          <w:rFonts w:ascii="Marselis OT" w:hAnsi="Marselis OT" w:cs="MarselisPro-Bold"/>
          <w:b/>
          <w:bCs w:val="0"/>
          <w:color w:val="FF23B0"/>
          <w:sz w:val="72"/>
          <w:szCs w:val="72"/>
        </w:rPr>
        <w:t>8</w:t>
      </w:r>
      <w:r w:rsidR="00EC32C6">
        <w:rPr>
          <w:rStyle w:val="Enfasigrassetto"/>
          <w:rFonts w:ascii="Marselis OT" w:hAnsi="Marselis OT" w:cs="MarselisPro-Bold"/>
          <w:b/>
          <w:bCs w:val="0"/>
          <w:color w:val="FF23B0"/>
          <w:sz w:val="72"/>
          <w:szCs w:val="72"/>
        </w:rPr>
        <w:t>1</w:t>
      </w:r>
      <w:r w:rsidR="00D62F2A" w:rsidRPr="005E272D">
        <w:rPr>
          <w:rStyle w:val="Enfasigrassetto"/>
          <w:rFonts w:ascii="Marselis OT" w:hAnsi="Marselis OT" w:cs="MarselisPro-Bold"/>
          <w:b/>
          <w:bCs w:val="0"/>
          <w:color w:val="FF23B0"/>
          <w:sz w:val="72"/>
          <w:szCs w:val="72"/>
        </w:rPr>
        <w:t>° CAMPIONATO DI SERIE A</w:t>
      </w:r>
      <w:r w:rsidR="005A5A90">
        <w:rPr>
          <w:rStyle w:val="Enfasigrassetto"/>
          <w:rFonts w:ascii="Marselis OT" w:hAnsi="Marselis OT" w:cs="MarselisPro-Bold"/>
          <w:b/>
          <w:bCs w:val="0"/>
          <w:color w:val="FF23B0"/>
          <w:sz w:val="72"/>
          <w:szCs w:val="72"/>
        </w:rPr>
        <w:t>2</w:t>
      </w:r>
      <w:r w:rsidR="009E3E4E">
        <w:rPr>
          <w:rStyle w:val="Enfasigrassetto"/>
          <w:rFonts w:ascii="Marselis OT" w:hAnsi="Marselis OT" w:cs="MarselisPro-Bold"/>
          <w:b/>
          <w:bCs w:val="0"/>
          <w:color w:val="FF23B0"/>
          <w:sz w:val="72"/>
          <w:szCs w:val="72"/>
        </w:rPr>
        <w:br/>
      </w:r>
      <w:r w:rsidR="00892D9C">
        <w:rPr>
          <w:rStyle w:val="Enfasigrassetto"/>
          <w:rFonts w:ascii="Marselis OT" w:hAnsi="Marselis OT" w:cs="MarselisPro-Bold"/>
          <w:b/>
          <w:bCs w:val="0"/>
          <w:color w:val="FF23B0"/>
          <w:sz w:val="72"/>
          <w:szCs w:val="72"/>
        </w:rPr>
        <w:t>POOL PROMOZIONE</w:t>
      </w:r>
    </w:p>
    <w:p w14:paraId="5F270A83" w14:textId="0CCB2E5C" w:rsidR="004F5A84" w:rsidRPr="005E272D" w:rsidRDefault="004F5A84" w:rsidP="004F5A84">
      <w:pPr>
        <w:jc w:val="center"/>
        <w:rPr>
          <w:rStyle w:val="Enfasigrassetto"/>
          <w:rFonts w:ascii="Marselis OT" w:hAnsi="Marselis OT" w:cs="MarselisPro"/>
          <w:b w:val="0"/>
          <w:bCs w:val="0"/>
        </w:rPr>
      </w:pPr>
    </w:p>
    <w:p w14:paraId="332F4FCC" w14:textId="3C6E0ACC" w:rsidR="009E3E1E" w:rsidRPr="005E272D" w:rsidRDefault="009C7983" w:rsidP="009E3E1E">
      <w:pPr>
        <w:jc w:val="center"/>
        <w:rPr>
          <w:rStyle w:val="Enfasigrassetto"/>
          <w:rFonts w:ascii="Marselis OT" w:hAnsi="Marselis OT" w:cs="MarselisPro-Bold"/>
          <w:sz w:val="44"/>
          <w:szCs w:val="44"/>
        </w:rPr>
      </w:pPr>
      <w:r w:rsidRPr="005E272D">
        <w:rPr>
          <w:rStyle w:val="Enfasigrassetto"/>
          <w:rFonts w:ascii="Marselis OT" w:hAnsi="Marselis OT" w:cs="MarselisPro-Bold"/>
          <w:sz w:val="44"/>
          <w:szCs w:val="44"/>
        </w:rPr>
        <w:t xml:space="preserve">Stagione </w:t>
      </w:r>
      <w:r w:rsidR="00646E99">
        <w:rPr>
          <w:rStyle w:val="Enfasigrassetto"/>
          <w:rFonts w:ascii="Marselis OT" w:hAnsi="Marselis OT" w:cs="MarselisPro-Bold"/>
          <w:sz w:val="44"/>
          <w:szCs w:val="44"/>
        </w:rPr>
        <w:t>2025</w:t>
      </w:r>
      <w:r w:rsidRPr="005E272D">
        <w:rPr>
          <w:rStyle w:val="Enfasigrassetto"/>
          <w:rFonts w:ascii="Marselis OT" w:hAnsi="Marselis OT" w:cs="MarselisPro-Bold"/>
          <w:sz w:val="44"/>
          <w:szCs w:val="44"/>
        </w:rPr>
        <w:t>/2</w:t>
      </w:r>
      <w:r w:rsidR="00EC32C6">
        <w:rPr>
          <w:rStyle w:val="Enfasigrassetto"/>
          <w:rFonts w:ascii="Marselis OT" w:hAnsi="Marselis OT" w:cs="MarselisPro-Bold"/>
          <w:sz w:val="44"/>
          <w:szCs w:val="44"/>
        </w:rPr>
        <w:t>6</w:t>
      </w:r>
    </w:p>
    <w:p w14:paraId="3EDBB145" w14:textId="2BF8E9D5" w:rsidR="00D62F2A" w:rsidRDefault="009E3E4E" w:rsidP="009E3E1E">
      <w:pPr>
        <w:jc w:val="center"/>
        <w:rPr>
          <w:rStyle w:val="Enfasigrassetto"/>
          <w:rFonts w:ascii="Marselis OT" w:hAnsi="Marselis OT"/>
          <w:b w:val="0"/>
          <w:bCs w:val="0"/>
        </w:rPr>
      </w:pPr>
      <w:r w:rsidRPr="000A1E85">
        <w:rPr>
          <w:rFonts w:ascii="Marselis OT" w:hAnsi="Marselis OT" w:cstheme="minorHAnsi"/>
          <w:bCs/>
          <w:noProof/>
          <w:sz w:val="72"/>
          <w:szCs w:val="72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83A276" wp14:editId="072F69C6">
                <wp:simplePos x="0" y="0"/>
                <wp:positionH relativeFrom="page">
                  <wp:align>left</wp:align>
                </wp:positionH>
                <wp:positionV relativeFrom="paragraph">
                  <wp:posOffset>155575</wp:posOffset>
                </wp:positionV>
                <wp:extent cx="7562850" cy="1338831"/>
                <wp:effectExtent l="0" t="0" r="19050" b="13970"/>
                <wp:wrapNone/>
                <wp:docPr id="4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62850" cy="1338831"/>
                        </a:xfrm>
                        <a:prstGeom prst="rect">
                          <a:avLst/>
                        </a:prstGeom>
                        <a:solidFill>
                          <a:srgbClr val="FF23B0"/>
                        </a:solidFill>
                        <a:ln w="6350">
                          <a:solidFill>
                            <a:srgbClr val="FF23B0"/>
                          </a:solidFill>
                        </a:ln>
                      </wps:spPr>
                      <wps:txbx>
                        <w:txbxContent>
                          <w:p w14:paraId="31025553" w14:textId="0682349A" w:rsidR="004F5A84" w:rsidRPr="005E272D" w:rsidRDefault="003F6BD4" w:rsidP="004F5A84">
                            <w:pPr>
                              <w:jc w:val="center"/>
                              <w:rPr>
                                <w:rFonts w:ascii="Marselis OT" w:hAnsi="Marselis OT" w:cs="MarselisPro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5E272D">
                              <w:rPr>
                                <w:rFonts w:ascii="Marselis OT" w:hAnsi="Marselis OT" w:cs="MarselisPro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A CURA DI LEGA VOLLEY FEMMINILE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83A276" id="_x0000_t202" coordsize="21600,21600" o:spt="202" path="m,l,21600r21600,l21600,xe">
                <v:stroke joinstyle="miter"/>
                <v:path gradientshapeok="t" o:connecttype="rect"/>
              </v:shapetype>
              <v:shape id="Casella di testo 4" o:spid="_x0000_s1026" type="#_x0000_t202" style="position:absolute;left:0;text-align:left;margin-left:0;margin-top:12.25pt;width:595.5pt;height:105.4pt;z-index:25166028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" fillcolor="#ff23b0" strokecolor="#ff23b0" strokeweight=".5pt">
                <v:textbox>
                  <w:txbxContent>
                    <w:p w14:paraId="31025553" w14:textId="0682349A" w:rsidR="004F5A84" w:rsidRPr="005E272D" w:rsidRDefault="003F6BD4" w:rsidP="004F5A84">
                      <w:pPr>
                        <w:jc w:val="center"/>
                        <w:rPr>
                          <w:rFonts w:ascii="Marselis OT" w:hAnsi="Marselis OT" w:cs="MarselisPro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5E272D">
                        <w:rPr>
                          <w:rFonts w:ascii="Marselis OT" w:hAnsi="Marselis OT" w:cs="MarselisPro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A CURA DI LEGA VOLLEY FEMMINILE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A4287F2" w14:textId="09D7843E" w:rsidR="004F5A84" w:rsidRPr="000A1E85" w:rsidRDefault="004F5A84" w:rsidP="009E3E1E">
      <w:pPr>
        <w:jc w:val="center"/>
        <w:rPr>
          <w:rStyle w:val="Enfasigrassetto"/>
          <w:rFonts w:ascii="Marselis OT" w:hAnsi="Marselis OT"/>
          <w:b w:val="0"/>
          <w:bCs w:val="0"/>
        </w:rPr>
      </w:pPr>
      <w:r w:rsidRPr="000A1E85">
        <w:rPr>
          <w:rStyle w:val="Enfasigrassetto"/>
          <w:rFonts w:ascii="Marselis OT" w:hAnsi="Marselis OT"/>
          <w:b w:val="0"/>
          <w:bCs w:val="0"/>
        </w:rPr>
        <w:br w:type="page"/>
      </w:r>
    </w:p>
    <w:tbl>
      <w:tblPr>
        <w:tblW w:w="100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8"/>
        <w:gridCol w:w="708"/>
        <w:gridCol w:w="5504"/>
      </w:tblGrid>
      <w:tr w:rsidR="00D62F2A" w:rsidRPr="003A22AE" w14:paraId="3B3C1434" w14:textId="77777777" w:rsidTr="008F31BC">
        <w:trPr>
          <w:trHeight w:val="310"/>
        </w:trPr>
        <w:tc>
          <w:tcPr>
            <w:tcW w:w="10040" w:type="dxa"/>
            <w:gridSpan w:val="3"/>
            <w:noWrap/>
            <w:vAlign w:val="bottom"/>
            <w:hideMark/>
          </w:tcPr>
          <w:p w14:paraId="7E2DB9C1" w14:textId="1CDD6CEF" w:rsidR="00D62F2A" w:rsidRPr="005E272D" w:rsidRDefault="00D62F2A" w:rsidP="0031084D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lastRenderedPageBreak/>
              <w:t xml:space="preserve">1^ GIORNATA </w:t>
            </w:r>
            <w:r w:rsidR="00892D9C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–</w:t>
            </w:r>
            <w:r w:rsidRPr="005E272D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  <w:r w:rsidR="00892D9C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1 febbraio 2026</w:t>
            </w:r>
            <w:r w:rsidRPr="005E272D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 </w:t>
            </w:r>
          </w:p>
        </w:tc>
      </w:tr>
      <w:tr w:rsidR="00336B47" w:rsidRPr="003A22AE" w14:paraId="107FDF41" w14:textId="77777777" w:rsidTr="008F31BC">
        <w:trPr>
          <w:trHeight w:val="310"/>
        </w:trPr>
        <w:tc>
          <w:tcPr>
            <w:tcW w:w="3828" w:type="dxa"/>
            <w:noWrap/>
            <w:vAlign w:val="bottom"/>
          </w:tcPr>
          <w:p w14:paraId="0ADFE8BC" w14:textId="3AF95C39" w:rsidR="00336B47" w:rsidRPr="00E3573A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bookmarkStart w:id="0" w:name="_Hlk205203662"/>
            <w:r>
              <w:rPr>
                <w:rFonts w:ascii="Marselis OT" w:hAnsi="Marselis OT" w:cs="Calibri"/>
                <w:sz w:val="20"/>
                <w:szCs w:val="20"/>
              </w:rPr>
              <w:t>SMI Roma Volley</w:t>
            </w:r>
          </w:p>
        </w:tc>
        <w:tc>
          <w:tcPr>
            <w:tcW w:w="708" w:type="dxa"/>
            <w:noWrap/>
            <w:vAlign w:val="bottom"/>
            <w:hideMark/>
          </w:tcPr>
          <w:p w14:paraId="4AF01F9B" w14:textId="77777777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78F956B2" w14:textId="188A3A68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Olio Pantaleo Fasano</w:t>
            </w:r>
          </w:p>
        </w:tc>
      </w:tr>
      <w:tr w:rsidR="00336B47" w:rsidRPr="003A22AE" w14:paraId="0597A762" w14:textId="77777777" w:rsidTr="008F31BC">
        <w:trPr>
          <w:trHeight w:val="310"/>
        </w:trPr>
        <w:tc>
          <w:tcPr>
            <w:tcW w:w="3828" w:type="dxa"/>
            <w:noWrap/>
            <w:vAlign w:val="bottom"/>
          </w:tcPr>
          <w:p w14:paraId="3F3CEA08" w14:textId="1D4BAA7D" w:rsidR="00336B47" w:rsidRPr="00E3573A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Cda Volley Talmassons Fvg</w:t>
            </w:r>
          </w:p>
        </w:tc>
        <w:tc>
          <w:tcPr>
            <w:tcW w:w="708" w:type="dxa"/>
            <w:noWrap/>
            <w:vAlign w:val="bottom"/>
            <w:hideMark/>
          </w:tcPr>
          <w:p w14:paraId="1EEAFFFD" w14:textId="77777777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386B4089" w14:textId="045A019D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Gruppo Formula 3 Messina</w:t>
            </w:r>
          </w:p>
        </w:tc>
      </w:tr>
      <w:tr w:rsidR="00336B47" w:rsidRPr="003A22AE" w14:paraId="5305CA8B" w14:textId="77777777" w:rsidTr="008F31BC">
        <w:trPr>
          <w:trHeight w:val="310"/>
        </w:trPr>
        <w:tc>
          <w:tcPr>
            <w:tcW w:w="3828" w:type="dxa"/>
            <w:noWrap/>
            <w:vAlign w:val="bottom"/>
          </w:tcPr>
          <w:p w14:paraId="25FD0563" w14:textId="55E622F6" w:rsidR="00336B47" w:rsidRPr="00E3573A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C.B.L. Costa Volpino</w:t>
            </w:r>
          </w:p>
        </w:tc>
        <w:tc>
          <w:tcPr>
            <w:tcW w:w="708" w:type="dxa"/>
            <w:noWrap/>
            <w:vAlign w:val="bottom"/>
            <w:hideMark/>
          </w:tcPr>
          <w:p w14:paraId="76C475F0" w14:textId="77777777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69ED6342" w14:textId="456DCAF8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Nuvolì Altafratte Padova</w:t>
            </w:r>
          </w:p>
        </w:tc>
      </w:tr>
      <w:tr w:rsidR="00336B47" w:rsidRPr="003A22AE" w14:paraId="5090FD56" w14:textId="77777777" w:rsidTr="008F31BC">
        <w:trPr>
          <w:trHeight w:val="310"/>
        </w:trPr>
        <w:tc>
          <w:tcPr>
            <w:tcW w:w="3828" w:type="dxa"/>
            <w:noWrap/>
            <w:vAlign w:val="bottom"/>
          </w:tcPr>
          <w:p w14:paraId="20382218" w14:textId="12CB7EEE" w:rsidR="00336B47" w:rsidRPr="00E3573A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Valsabbina Millenium Brescia</w:t>
            </w:r>
          </w:p>
        </w:tc>
        <w:tc>
          <w:tcPr>
            <w:tcW w:w="708" w:type="dxa"/>
            <w:noWrap/>
            <w:vAlign w:val="bottom"/>
            <w:hideMark/>
          </w:tcPr>
          <w:p w14:paraId="2480C644" w14:textId="77777777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7B42E67B" w14:textId="7C22186D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Narconon Volley Melendugno</w:t>
            </w:r>
            <w:r w:rsidR="00DC45B7">
              <w:rPr>
                <w:rFonts w:ascii="Marselis OT" w:hAnsi="Marselis OT" w:cs="Calibri"/>
                <w:sz w:val="20"/>
                <w:szCs w:val="20"/>
              </w:rPr>
              <w:t xml:space="preserve"> 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(</w:t>
            </w:r>
            <w:r w:rsid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post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 xml:space="preserve">. </w:t>
            </w:r>
            <w:r w:rsid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02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/0</w:t>
            </w:r>
            <w:r w:rsid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2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)</w:t>
            </w:r>
          </w:p>
        </w:tc>
      </w:tr>
      <w:tr w:rsidR="00336B47" w:rsidRPr="003A22AE" w14:paraId="33C166E6" w14:textId="77777777" w:rsidTr="008F31BC">
        <w:trPr>
          <w:trHeight w:val="310"/>
        </w:trPr>
        <w:tc>
          <w:tcPr>
            <w:tcW w:w="3828" w:type="dxa"/>
            <w:vAlign w:val="bottom"/>
          </w:tcPr>
          <w:p w14:paraId="2E9C4D5D" w14:textId="2BF761DB" w:rsidR="00336B47" w:rsidRPr="005A5A90" w:rsidRDefault="00336B47" w:rsidP="00336B47">
            <w:pPr>
              <w:spacing w:after="0" w:line="240" w:lineRule="auto"/>
              <w:rPr>
                <w:rFonts w:ascii="Marselis OT" w:hAnsi="Marselis OT" w:cs="Calibri"/>
                <w:i/>
                <w:iCs/>
                <w:sz w:val="20"/>
                <w:szCs w:val="20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Itas Trentino</w:t>
            </w:r>
          </w:p>
        </w:tc>
        <w:tc>
          <w:tcPr>
            <w:tcW w:w="708" w:type="dxa"/>
            <w:vAlign w:val="bottom"/>
          </w:tcPr>
          <w:p w14:paraId="5D603FBC" w14:textId="5A8DA052" w:rsidR="00336B47" w:rsidRPr="005A5A90" w:rsidRDefault="00336B47" w:rsidP="00336B47">
            <w:pPr>
              <w:spacing w:after="0" w:line="240" w:lineRule="auto"/>
              <w:jc w:val="center"/>
              <w:rPr>
                <w:rFonts w:ascii="Marselis OT" w:hAnsi="Marselis OT" w:cs="Calibri"/>
                <w:i/>
                <w:iCs/>
                <w:sz w:val="20"/>
                <w:szCs w:val="20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2B9D2FF7" w14:textId="30C9E767" w:rsidR="00336B47" w:rsidRPr="005A5A90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i/>
                <w:iCs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Futura Giovani Busto Arsizio</w:t>
            </w:r>
            <w:r w:rsidR="00DC45B7">
              <w:rPr>
                <w:rFonts w:ascii="Marselis OT" w:hAnsi="Marselis OT" w:cs="Calibri"/>
                <w:sz w:val="20"/>
                <w:szCs w:val="20"/>
              </w:rPr>
              <w:t xml:space="preserve"> 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(ant. 31/01)</w:t>
            </w:r>
          </w:p>
        </w:tc>
      </w:tr>
      <w:bookmarkEnd w:id="0"/>
      <w:tr w:rsidR="008F31BC" w:rsidRPr="003A22AE" w14:paraId="7A74E1B7" w14:textId="77777777" w:rsidTr="008F31BC">
        <w:trPr>
          <w:trHeight w:val="310"/>
        </w:trPr>
        <w:tc>
          <w:tcPr>
            <w:tcW w:w="3828" w:type="dxa"/>
            <w:noWrap/>
            <w:vAlign w:val="bottom"/>
          </w:tcPr>
          <w:p w14:paraId="1D95482B" w14:textId="338413F3" w:rsidR="008F31BC" w:rsidRPr="005E272D" w:rsidRDefault="008F31BC" w:rsidP="008F31BC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08" w:type="dxa"/>
            <w:noWrap/>
            <w:vAlign w:val="bottom"/>
            <w:hideMark/>
          </w:tcPr>
          <w:p w14:paraId="02FE5F75" w14:textId="77777777" w:rsidR="008F31BC" w:rsidRPr="005E272D" w:rsidRDefault="008F31BC" w:rsidP="008F31BC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504" w:type="dxa"/>
            <w:noWrap/>
            <w:vAlign w:val="bottom"/>
            <w:hideMark/>
          </w:tcPr>
          <w:p w14:paraId="73A0CA11" w14:textId="77777777" w:rsidR="008F31BC" w:rsidRPr="005E272D" w:rsidRDefault="008F31BC" w:rsidP="008F31BC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196EBB" w:rsidRPr="003A22AE" w14:paraId="45F9C4C1" w14:textId="77777777" w:rsidTr="008F31BC">
        <w:trPr>
          <w:trHeight w:val="310"/>
        </w:trPr>
        <w:tc>
          <w:tcPr>
            <w:tcW w:w="10040" w:type="dxa"/>
            <w:gridSpan w:val="3"/>
            <w:noWrap/>
            <w:vAlign w:val="bottom"/>
            <w:hideMark/>
          </w:tcPr>
          <w:p w14:paraId="71041DD7" w14:textId="04A34759" w:rsidR="00196EBB" w:rsidRPr="005E272D" w:rsidRDefault="00196EBB" w:rsidP="00196EBB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2^ GIORNATA - </w:t>
            </w:r>
            <w:r w:rsidR="00892D9C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8 febbraio 2026</w:t>
            </w:r>
          </w:p>
        </w:tc>
      </w:tr>
      <w:tr w:rsidR="00336B47" w:rsidRPr="003A22AE" w14:paraId="2B94EC5F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19FDFF80" w14:textId="145D467A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bookmarkStart w:id="1" w:name="_Hlk205204107"/>
            <w:r>
              <w:rPr>
                <w:rFonts w:ascii="Marselis OT" w:hAnsi="Marselis OT" w:cs="Calibri"/>
                <w:sz w:val="20"/>
                <w:szCs w:val="20"/>
              </w:rPr>
              <w:t>Nuvolì Altafratte Padova</w:t>
            </w:r>
          </w:p>
        </w:tc>
        <w:tc>
          <w:tcPr>
            <w:tcW w:w="708" w:type="dxa"/>
            <w:noWrap/>
            <w:vAlign w:val="bottom"/>
            <w:hideMark/>
          </w:tcPr>
          <w:p w14:paraId="403F8DBE" w14:textId="68C32CFD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612D8D5C" w14:textId="37B937DD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SMI Roma Volley</w:t>
            </w:r>
          </w:p>
        </w:tc>
      </w:tr>
      <w:tr w:rsidR="00336B47" w:rsidRPr="003A22AE" w14:paraId="1C6FF6BC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0B3CCC36" w14:textId="252DAB0A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Futura Giovani Busto Arsizio</w:t>
            </w:r>
          </w:p>
        </w:tc>
        <w:tc>
          <w:tcPr>
            <w:tcW w:w="708" w:type="dxa"/>
            <w:noWrap/>
            <w:vAlign w:val="bottom"/>
            <w:hideMark/>
          </w:tcPr>
          <w:p w14:paraId="3672E2F9" w14:textId="4829B850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707A3C80" w14:textId="3B7B40D5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Gruppo Formula 3 Messina</w:t>
            </w:r>
            <w:r w:rsidR="00DC45B7">
              <w:rPr>
                <w:rFonts w:ascii="Marselis OT" w:hAnsi="Marselis OT" w:cs="Calibri"/>
                <w:sz w:val="20"/>
                <w:szCs w:val="20"/>
              </w:rPr>
              <w:t xml:space="preserve"> 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 xml:space="preserve">(ant. </w:t>
            </w:r>
            <w:r w:rsid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07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/0</w:t>
            </w:r>
            <w:r w:rsid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2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)</w:t>
            </w:r>
          </w:p>
        </w:tc>
      </w:tr>
      <w:tr w:rsidR="00336B47" w:rsidRPr="003A22AE" w14:paraId="1D6A7181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0E594412" w14:textId="0983BB39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Olio Pantaleo Fasano</w:t>
            </w:r>
          </w:p>
        </w:tc>
        <w:tc>
          <w:tcPr>
            <w:tcW w:w="708" w:type="dxa"/>
            <w:noWrap/>
            <w:vAlign w:val="bottom"/>
            <w:hideMark/>
          </w:tcPr>
          <w:p w14:paraId="11951BBE" w14:textId="15167313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2055FA27" w14:textId="5BCB48CF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C.B.L. Costa Volpino</w:t>
            </w:r>
          </w:p>
        </w:tc>
      </w:tr>
      <w:tr w:rsidR="00336B47" w:rsidRPr="00DC45B7" w14:paraId="4B771630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17911258" w14:textId="5A78D358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Narconon Volley Melendugno</w:t>
            </w:r>
          </w:p>
        </w:tc>
        <w:tc>
          <w:tcPr>
            <w:tcW w:w="708" w:type="dxa"/>
            <w:noWrap/>
            <w:vAlign w:val="bottom"/>
            <w:hideMark/>
          </w:tcPr>
          <w:p w14:paraId="33798174" w14:textId="111C55B7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5767FD8E" w14:textId="010F9A58" w:rsidR="00336B47" w:rsidRPr="00DC45B7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val="en-US" w:eastAsia="it-IT"/>
              </w:rPr>
            </w:pPr>
            <w:r w:rsidRPr="00DC45B7">
              <w:rPr>
                <w:rFonts w:ascii="Marselis OT" w:hAnsi="Marselis OT" w:cs="Calibri"/>
                <w:sz w:val="20"/>
                <w:szCs w:val="20"/>
                <w:lang w:val="en-US"/>
              </w:rPr>
              <w:t>Cda Volley Talmassons Fvg</w:t>
            </w:r>
            <w:r w:rsidR="00DC45B7" w:rsidRPr="00DC45B7">
              <w:rPr>
                <w:rFonts w:ascii="Marselis OT" w:hAnsi="Marselis OT" w:cs="Calibri"/>
                <w:sz w:val="20"/>
                <w:szCs w:val="20"/>
                <w:lang w:val="en-US"/>
              </w:rPr>
              <w:t xml:space="preserve"> 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  <w:lang w:val="en-US"/>
              </w:rPr>
              <w:t>(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  <w:lang w:val="en-US"/>
              </w:rPr>
              <w:t>post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  <w:lang w:val="en-US"/>
              </w:rPr>
              <w:t>. 0</w:t>
            </w:r>
            <w:r w:rsidR="00DC45B7">
              <w:rPr>
                <w:rFonts w:ascii="Marselis OT" w:hAnsi="Marselis OT" w:cs="Calibri"/>
                <w:i/>
                <w:iCs/>
                <w:sz w:val="20"/>
                <w:szCs w:val="20"/>
                <w:lang w:val="en-US"/>
              </w:rPr>
              <w:t>9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  <w:lang w:val="en-US"/>
              </w:rPr>
              <w:t>/02)</w:t>
            </w:r>
          </w:p>
        </w:tc>
      </w:tr>
      <w:tr w:rsidR="00336B47" w:rsidRPr="003A22AE" w14:paraId="6E79C19E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329B14F7" w14:textId="7CFD2B73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Itas Trentino</w:t>
            </w:r>
          </w:p>
        </w:tc>
        <w:tc>
          <w:tcPr>
            <w:tcW w:w="708" w:type="dxa"/>
            <w:noWrap/>
            <w:vAlign w:val="bottom"/>
            <w:hideMark/>
          </w:tcPr>
          <w:p w14:paraId="0280264B" w14:textId="12350C6B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0949C791" w14:textId="07361356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Valsabbina Millenium Brescia</w:t>
            </w:r>
          </w:p>
        </w:tc>
      </w:tr>
      <w:bookmarkEnd w:id="1"/>
      <w:tr w:rsidR="00196EBB" w:rsidRPr="003A22AE" w14:paraId="4DECFCAC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78C496A5" w14:textId="77777777" w:rsidR="00196EBB" w:rsidRPr="005E272D" w:rsidRDefault="00196EBB" w:rsidP="00196EBB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08" w:type="dxa"/>
            <w:noWrap/>
            <w:vAlign w:val="bottom"/>
            <w:hideMark/>
          </w:tcPr>
          <w:p w14:paraId="28D43C57" w14:textId="77777777" w:rsidR="00196EBB" w:rsidRPr="005E272D" w:rsidRDefault="00196EBB" w:rsidP="00196EBB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504" w:type="dxa"/>
            <w:noWrap/>
            <w:vAlign w:val="bottom"/>
            <w:hideMark/>
          </w:tcPr>
          <w:p w14:paraId="711BADF1" w14:textId="77777777" w:rsidR="00196EBB" w:rsidRPr="005E272D" w:rsidRDefault="00196EBB" w:rsidP="00196EBB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196EBB" w:rsidRPr="003A22AE" w14:paraId="5DCE3483" w14:textId="77777777" w:rsidTr="008F31BC">
        <w:trPr>
          <w:trHeight w:val="310"/>
        </w:trPr>
        <w:tc>
          <w:tcPr>
            <w:tcW w:w="10040" w:type="dxa"/>
            <w:gridSpan w:val="3"/>
            <w:noWrap/>
            <w:vAlign w:val="bottom"/>
            <w:hideMark/>
          </w:tcPr>
          <w:p w14:paraId="17A631B9" w14:textId="17D63B13" w:rsidR="00196EBB" w:rsidRPr="005E272D" w:rsidRDefault="00196EBB" w:rsidP="00196EBB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3^ GIORNATA - </w:t>
            </w:r>
            <w:r w:rsidR="00892D9C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15 febbraio 2026</w:t>
            </w:r>
          </w:p>
        </w:tc>
      </w:tr>
      <w:tr w:rsidR="00336B47" w:rsidRPr="003A22AE" w14:paraId="5AECC32F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4AC1692B" w14:textId="5FA2FDE3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SMI Roma Volley</w:t>
            </w:r>
          </w:p>
        </w:tc>
        <w:tc>
          <w:tcPr>
            <w:tcW w:w="708" w:type="dxa"/>
            <w:noWrap/>
            <w:vAlign w:val="bottom"/>
            <w:hideMark/>
          </w:tcPr>
          <w:p w14:paraId="78EC7FD1" w14:textId="0CC89BEC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23F07607" w14:textId="03D50868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Futura Giovani Busto Arsizio</w:t>
            </w:r>
          </w:p>
        </w:tc>
      </w:tr>
      <w:tr w:rsidR="00336B47" w:rsidRPr="003A22AE" w14:paraId="21D69ACE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4808B758" w14:textId="0EDE4B23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Gruppo Formula 3 Messina</w:t>
            </w:r>
          </w:p>
        </w:tc>
        <w:tc>
          <w:tcPr>
            <w:tcW w:w="708" w:type="dxa"/>
            <w:noWrap/>
            <w:vAlign w:val="bottom"/>
            <w:hideMark/>
          </w:tcPr>
          <w:p w14:paraId="116E7992" w14:textId="7E4265ED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563A9E45" w14:textId="67C349A1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Valsabbina Millenium Brescia</w:t>
            </w:r>
          </w:p>
        </w:tc>
      </w:tr>
      <w:tr w:rsidR="00336B47" w:rsidRPr="003A22AE" w14:paraId="00E8994C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40FD8D3A" w14:textId="57808407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C.B.L. Costa Volpino</w:t>
            </w:r>
          </w:p>
        </w:tc>
        <w:tc>
          <w:tcPr>
            <w:tcW w:w="708" w:type="dxa"/>
            <w:noWrap/>
            <w:vAlign w:val="bottom"/>
            <w:hideMark/>
          </w:tcPr>
          <w:p w14:paraId="5A1FD358" w14:textId="7EB745D1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11FBB8AE" w14:textId="1566D6F1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Cda Volley Talmassons Fvg</w:t>
            </w:r>
          </w:p>
        </w:tc>
      </w:tr>
      <w:tr w:rsidR="00336B47" w:rsidRPr="003A22AE" w14:paraId="4897A5C6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764DA0EB" w14:textId="12D27A51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Nuvolì Altafratte Padova</w:t>
            </w:r>
          </w:p>
        </w:tc>
        <w:tc>
          <w:tcPr>
            <w:tcW w:w="708" w:type="dxa"/>
            <w:noWrap/>
            <w:vAlign w:val="bottom"/>
            <w:hideMark/>
          </w:tcPr>
          <w:p w14:paraId="1B234CF0" w14:textId="0E1A6228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344B520E" w14:textId="21EFEA29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Narconon Volley Melendugno</w:t>
            </w:r>
          </w:p>
        </w:tc>
      </w:tr>
      <w:tr w:rsidR="00336B47" w:rsidRPr="00646E99" w14:paraId="3D34F22B" w14:textId="77777777" w:rsidTr="008F31BC">
        <w:trPr>
          <w:trHeight w:val="310"/>
        </w:trPr>
        <w:tc>
          <w:tcPr>
            <w:tcW w:w="3828" w:type="dxa"/>
            <w:vAlign w:val="bottom"/>
          </w:tcPr>
          <w:p w14:paraId="3D4AE5D4" w14:textId="55C86685" w:rsidR="00336B47" w:rsidRDefault="00336B47" w:rsidP="00336B47">
            <w:pPr>
              <w:spacing w:after="0" w:line="240" w:lineRule="auto"/>
              <w:rPr>
                <w:rFonts w:ascii="Marselis OT" w:hAnsi="Marselis OT" w:cs="Calibri"/>
                <w:sz w:val="20"/>
                <w:szCs w:val="20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Olio Pantaleo Fasano</w:t>
            </w:r>
          </w:p>
        </w:tc>
        <w:tc>
          <w:tcPr>
            <w:tcW w:w="708" w:type="dxa"/>
          </w:tcPr>
          <w:p w14:paraId="52DAF901" w14:textId="07B40CEC" w:rsidR="00336B47" w:rsidRDefault="00336B47" w:rsidP="00336B47">
            <w:pPr>
              <w:spacing w:after="0" w:line="240" w:lineRule="auto"/>
              <w:jc w:val="center"/>
              <w:rPr>
                <w:rFonts w:ascii="Marselis OT" w:hAnsi="Marselis OT" w:cs="Calibri"/>
                <w:sz w:val="20"/>
                <w:szCs w:val="20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7CBF69BA" w14:textId="1B491BFA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Itas Trentino</w:t>
            </w:r>
          </w:p>
        </w:tc>
      </w:tr>
      <w:tr w:rsidR="00196EBB" w:rsidRPr="003A22AE" w14:paraId="654DD81C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1122BAC1" w14:textId="77777777" w:rsidR="00196EBB" w:rsidRPr="005E272D" w:rsidRDefault="00196EBB" w:rsidP="00196EBB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08" w:type="dxa"/>
            <w:noWrap/>
            <w:vAlign w:val="bottom"/>
            <w:hideMark/>
          </w:tcPr>
          <w:p w14:paraId="7C632A51" w14:textId="77777777" w:rsidR="00196EBB" w:rsidRPr="005E272D" w:rsidRDefault="00196EBB" w:rsidP="00196EBB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504" w:type="dxa"/>
            <w:noWrap/>
            <w:vAlign w:val="bottom"/>
            <w:hideMark/>
          </w:tcPr>
          <w:p w14:paraId="035B6C13" w14:textId="77777777" w:rsidR="00196EBB" w:rsidRPr="005E272D" w:rsidRDefault="00196EBB" w:rsidP="00196EBB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196EBB" w:rsidRPr="003A22AE" w14:paraId="27F85B13" w14:textId="77777777" w:rsidTr="008F31BC">
        <w:trPr>
          <w:trHeight w:val="310"/>
        </w:trPr>
        <w:tc>
          <w:tcPr>
            <w:tcW w:w="10040" w:type="dxa"/>
            <w:gridSpan w:val="3"/>
            <w:noWrap/>
            <w:vAlign w:val="bottom"/>
            <w:hideMark/>
          </w:tcPr>
          <w:p w14:paraId="7668A7C0" w14:textId="0DA10B5A" w:rsidR="00196EBB" w:rsidRPr="005E272D" w:rsidRDefault="00196EBB" w:rsidP="00196EBB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4^ GIORNATA - </w:t>
            </w:r>
            <w:r w:rsidR="00892D9C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18 febbraio 2026</w:t>
            </w:r>
          </w:p>
        </w:tc>
      </w:tr>
      <w:tr w:rsidR="00336B47" w:rsidRPr="003A22AE" w14:paraId="23F71A1A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7DCAB826" w14:textId="7462FCC2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Valsabbina Millenium Brescia</w:t>
            </w:r>
          </w:p>
        </w:tc>
        <w:tc>
          <w:tcPr>
            <w:tcW w:w="708" w:type="dxa"/>
            <w:noWrap/>
            <w:vAlign w:val="bottom"/>
            <w:hideMark/>
          </w:tcPr>
          <w:p w14:paraId="6507783F" w14:textId="4D5F4AA2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6A9CFF32" w14:textId="1F9E03F5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SMI Roma Volley</w:t>
            </w:r>
          </w:p>
        </w:tc>
      </w:tr>
      <w:tr w:rsidR="00336B47" w:rsidRPr="003A22AE" w14:paraId="1351C3BA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59B1115D" w14:textId="5BABDC9B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Gruppo Formula 3 Messina</w:t>
            </w:r>
          </w:p>
        </w:tc>
        <w:tc>
          <w:tcPr>
            <w:tcW w:w="708" w:type="dxa"/>
            <w:noWrap/>
            <w:vAlign w:val="bottom"/>
            <w:hideMark/>
          </w:tcPr>
          <w:p w14:paraId="78F40648" w14:textId="36E0633E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44A1EEC5" w14:textId="56070AE5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Nuvolì Altafratte Padova</w:t>
            </w:r>
          </w:p>
        </w:tc>
      </w:tr>
      <w:tr w:rsidR="00336B47" w:rsidRPr="003A22AE" w14:paraId="57B9D586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42CE66F9" w14:textId="51318321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C.B.L. Costa Volpino</w:t>
            </w:r>
          </w:p>
        </w:tc>
        <w:tc>
          <w:tcPr>
            <w:tcW w:w="708" w:type="dxa"/>
            <w:noWrap/>
            <w:vAlign w:val="bottom"/>
            <w:hideMark/>
          </w:tcPr>
          <w:p w14:paraId="03514556" w14:textId="70BA04A9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5FDDB6C7" w14:textId="2F6D1E3A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Futura Giovani Busto Arsizio</w:t>
            </w:r>
          </w:p>
        </w:tc>
      </w:tr>
      <w:tr w:rsidR="00336B47" w:rsidRPr="003A22AE" w14:paraId="689A10CA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0F414F5F" w14:textId="1F2B52E3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Narconon Volley Melendugno</w:t>
            </w:r>
          </w:p>
        </w:tc>
        <w:tc>
          <w:tcPr>
            <w:tcW w:w="708" w:type="dxa"/>
            <w:noWrap/>
            <w:vAlign w:val="bottom"/>
            <w:hideMark/>
          </w:tcPr>
          <w:p w14:paraId="578EB33F" w14:textId="1673391F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187F5985" w14:textId="4F96EBBE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Olio Pantaleo Fasano</w:t>
            </w:r>
          </w:p>
        </w:tc>
      </w:tr>
      <w:tr w:rsidR="00336B47" w:rsidRPr="003A22AE" w14:paraId="5AE22DE8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66AAC424" w14:textId="1192562B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Cda Volley Talmassons Fvg</w:t>
            </w:r>
          </w:p>
        </w:tc>
        <w:tc>
          <w:tcPr>
            <w:tcW w:w="708" w:type="dxa"/>
            <w:noWrap/>
            <w:vAlign w:val="bottom"/>
            <w:hideMark/>
          </w:tcPr>
          <w:p w14:paraId="40337F95" w14:textId="09C673C0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12B23D31" w14:textId="59E156E1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Itas Trentino</w:t>
            </w:r>
          </w:p>
        </w:tc>
      </w:tr>
      <w:tr w:rsidR="008F31BC" w:rsidRPr="003A22AE" w14:paraId="4BE2A0AA" w14:textId="77777777" w:rsidTr="008F31BC">
        <w:trPr>
          <w:trHeight w:val="310"/>
        </w:trPr>
        <w:tc>
          <w:tcPr>
            <w:tcW w:w="3828" w:type="dxa"/>
            <w:noWrap/>
            <w:vAlign w:val="bottom"/>
          </w:tcPr>
          <w:p w14:paraId="01D00D5B" w14:textId="77777777" w:rsidR="008F31BC" w:rsidRPr="005E272D" w:rsidRDefault="008F31BC" w:rsidP="00196EBB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08" w:type="dxa"/>
            <w:noWrap/>
            <w:vAlign w:val="bottom"/>
          </w:tcPr>
          <w:p w14:paraId="259D142F" w14:textId="77777777" w:rsidR="008F31BC" w:rsidRPr="005E272D" w:rsidRDefault="008F31BC" w:rsidP="00196EBB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504" w:type="dxa"/>
            <w:noWrap/>
            <w:vAlign w:val="bottom"/>
          </w:tcPr>
          <w:p w14:paraId="161C046E" w14:textId="77777777" w:rsidR="008F31BC" w:rsidRPr="005E272D" w:rsidRDefault="008F31BC" w:rsidP="00196EBB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196EBB" w:rsidRPr="003A22AE" w14:paraId="789FDAE9" w14:textId="77777777" w:rsidTr="008F31BC">
        <w:trPr>
          <w:trHeight w:val="310"/>
        </w:trPr>
        <w:tc>
          <w:tcPr>
            <w:tcW w:w="10040" w:type="dxa"/>
            <w:gridSpan w:val="3"/>
            <w:noWrap/>
            <w:vAlign w:val="bottom"/>
            <w:hideMark/>
          </w:tcPr>
          <w:p w14:paraId="32080475" w14:textId="08014542" w:rsidR="00196EBB" w:rsidRPr="005E272D" w:rsidRDefault="00196EBB" w:rsidP="00196EBB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5^ GIORNATA - </w:t>
            </w:r>
            <w:r w:rsidR="00892D9C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22 febbraio 2026</w:t>
            </w:r>
          </w:p>
        </w:tc>
      </w:tr>
      <w:tr w:rsidR="00336B47" w:rsidRPr="003A22AE" w14:paraId="23A97018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279E17C1" w14:textId="37836B7B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Cda Volley Talmassons Fvg</w:t>
            </w:r>
          </w:p>
        </w:tc>
        <w:tc>
          <w:tcPr>
            <w:tcW w:w="708" w:type="dxa"/>
            <w:noWrap/>
            <w:vAlign w:val="bottom"/>
            <w:hideMark/>
          </w:tcPr>
          <w:p w14:paraId="77020B5F" w14:textId="7CFED922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247B278F" w14:textId="0CC7FE52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SMI Roma Volley</w:t>
            </w:r>
          </w:p>
        </w:tc>
      </w:tr>
      <w:tr w:rsidR="00336B47" w:rsidRPr="003A22AE" w14:paraId="2A7C0254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363E05B6" w14:textId="09E6622B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Olio Pantaleo Fasano</w:t>
            </w:r>
          </w:p>
        </w:tc>
        <w:tc>
          <w:tcPr>
            <w:tcW w:w="708" w:type="dxa"/>
            <w:noWrap/>
            <w:vAlign w:val="bottom"/>
            <w:hideMark/>
          </w:tcPr>
          <w:p w14:paraId="046DEB6A" w14:textId="5E7CFEDC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07ED0240" w14:textId="54672D93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Gruppo Formula 3 Messina</w:t>
            </w:r>
          </w:p>
        </w:tc>
      </w:tr>
      <w:tr w:rsidR="00336B47" w:rsidRPr="003A22AE" w14:paraId="45A2F49D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72722961" w14:textId="427AF6DC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Valsabbina Millenium Brescia</w:t>
            </w:r>
          </w:p>
        </w:tc>
        <w:tc>
          <w:tcPr>
            <w:tcW w:w="708" w:type="dxa"/>
            <w:noWrap/>
            <w:vAlign w:val="bottom"/>
            <w:hideMark/>
          </w:tcPr>
          <w:p w14:paraId="20AA586A" w14:textId="5D43E383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420E9CD2" w14:textId="2C4E304E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C.B.L. Costa Volpino</w:t>
            </w:r>
          </w:p>
        </w:tc>
      </w:tr>
      <w:tr w:rsidR="00336B47" w:rsidRPr="003A22AE" w14:paraId="317A36C7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178EFA16" w14:textId="497FFA39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Futura Giovani Busto Arsizio</w:t>
            </w:r>
          </w:p>
        </w:tc>
        <w:tc>
          <w:tcPr>
            <w:tcW w:w="708" w:type="dxa"/>
            <w:noWrap/>
            <w:vAlign w:val="bottom"/>
            <w:hideMark/>
          </w:tcPr>
          <w:p w14:paraId="631CE9AB" w14:textId="5EEA29C8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673D307E" w14:textId="61F2F8E9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Narconon Volley Melendugno</w:t>
            </w:r>
            <w:r w:rsidR="00DC45B7">
              <w:rPr>
                <w:rFonts w:ascii="Marselis OT" w:hAnsi="Marselis OT" w:cs="Calibri"/>
                <w:sz w:val="20"/>
                <w:szCs w:val="20"/>
              </w:rPr>
              <w:t xml:space="preserve"> 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(</w:t>
            </w:r>
            <w:r w:rsid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pos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 xml:space="preserve">t. </w:t>
            </w:r>
            <w:r w:rsid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23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/0</w:t>
            </w:r>
            <w:r w:rsid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2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)</w:t>
            </w:r>
          </w:p>
        </w:tc>
      </w:tr>
      <w:tr w:rsidR="00336B47" w:rsidRPr="003A22AE" w14:paraId="7EC5865C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08B8926A" w14:textId="54DB0C66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Itas Trentino</w:t>
            </w:r>
          </w:p>
        </w:tc>
        <w:tc>
          <w:tcPr>
            <w:tcW w:w="708" w:type="dxa"/>
            <w:noWrap/>
            <w:vAlign w:val="bottom"/>
            <w:hideMark/>
          </w:tcPr>
          <w:p w14:paraId="2BD5B198" w14:textId="0A1EB239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400AF0D2" w14:textId="0CC8AC91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Nuvolì Altafratte Padova</w:t>
            </w:r>
          </w:p>
        </w:tc>
      </w:tr>
      <w:tr w:rsidR="008F31BC" w:rsidRPr="003A22AE" w14:paraId="56053762" w14:textId="77777777" w:rsidTr="008F31BC">
        <w:trPr>
          <w:trHeight w:val="310"/>
        </w:trPr>
        <w:tc>
          <w:tcPr>
            <w:tcW w:w="3828" w:type="dxa"/>
            <w:noWrap/>
            <w:vAlign w:val="bottom"/>
          </w:tcPr>
          <w:p w14:paraId="74DEAC8E" w14:textId="77777777" w:rsidR="008F31BC" w:rsidRPr="005E272D" w:rsidRDefault="008F31BC" w:rsidP="00196EBB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08" w:type="dxa"/>
            <w:noWrap/>
            <w:vAlign w:val="bottom"/>
          </w:tcPr>
          <w:p w14:paraId="1D8EB807" w14:textId="77777777" w:rsidR="008F31BC" w:rsidRPr="005E272D" w:rsidRDefault="008F31BC" w:rsidP="00196EBB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5504" w:type="dxa"/>
            <w:noWrap/>
            <w:vAlign w:val="bottom"/>
          </w:tcPr>
          <w:p w14:paraId="0736A283" w14:textId="77777777" w:rsidR="008F31BC" w:rsidRPr="005E272D" w:rsidRDefault="008F31BC" w:rsidP="00196EBB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196EBB" w:rsidRPr="003A22AE" w14:paraId="3F0052CC" w14:textId="77777777" w:rsidTr="008F31BC">
        <w:trPr>
          <w:trHeight w:val="310"/>
        </w:trPr>
        <w:tc>
          <w:tcPr>
            <w:tcW w:w="10040" w:type="dxa"/>
            <w:gridSpan w:val="3"/>
            <w:noWrap/>
            <w:vAlign w:val="bottom"/>
            <w:hideMark/>
          </w:tcPr>
          <w:p w14:paraId="7BE944C6" w14:textId="38FBDBFE" w:rsidR="00196EBB" w:rsidRPr="005E272D" w:rsidRDefault="00196EBB" w:rsidP="00196EBB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6^ GIORNATA - </w:t>
            </w:r>
            <w:r w:rsidR="00892D9C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1 marzo 2026</w:t>
            </w:r>
          </w:p>
        </w:tc>
      </w:tr>
      <w:tr w:rsidR="00336B47" w:rsidRPr="003A22AE" w14:paraId="630708FA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0A75211F" w14:textId="3DCF7400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Olio Pantaleo Fasano</w:t>
            </w:r>
          </w:p>
        </w:tc>
        <w:tc>
          <w:tcPr>
            <w:tcW w:w="708" w:type="dxa"/>
            <w:noWrap/>
            <w:vAlign w:val="bottom"/>
            <w:hideMark/>
          </w:tcPr>
          <w:p w14:paraId="4A8460E7" w14:textId="75DEBF28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53865210" w14:textId="5B760BAA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SMI Roma Volley</w:t>
            </w:r>
          </w:p>
        </w:tc>
      </w:tr>
      <w:tr w:rsidR="00336B47" w:rsidRPr="003A22AE" w14:paraId="42ADCEB8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1FF03E82" w14:textId="28C4E9CD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Gruppo Formula 3 Messina</w:t>
            </w:r>
          </w:p>
        </w:tc>
        <w:tc>
          <w:tcPr>
            <w:tcW w:w="708" w:type="dxa"/>
            <w:noWrap/>
            <w:vAlign w:val="bottom"/>
            <w:hideMark/>
          </w:tcPr>
          <w:p w14:paraId="5E9AB2FA" w14:textId="5EFFCD2C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6FD11209" w14:textId="04362365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Cda Volley Talmassons Fvg</w:t>
            </w:r>
          </w:p>
        </w:tc>
      </w:tr>
      <w:tr w:rsidR="00336B47" w:rsidRPr="003A22AE" w14:paraId="65004AAD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20E02E9B" w14:textId="0BB1EA68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Nuvolì Altafratte Padova</w:t>
            </w:r>
          </w:p>
        </w:tc>
        <w:tc>
          <w:tcPr>
            <w:tcW w:w="708" w:type="dxa"/>
            <w:noWrap/>
            <w:vAlign w:val="bottom"/>
            <w:hideMark/>
          </w:tcPr>
          <w:p w14:paraId="5368A7E8" w14:textId="3B3BD99F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70FE4093" w14:textId="7946BC8C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C.B.L. Costa Volpino</w:t>
            </w:r>
          </w:p>
        </w:tc>
      </w:tr>
      <w:tr w:rsidR="00336B47" w:rsidRPr="003A22AE" w14:paraId="0B009F73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573DB1AD" w14:textId="46834AB1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Narconon Volley Melendugno</w:t>
            </w:r>
          </w:p>
        </w:tc>
        <w:tc>
          <w:tcPr>
            <w:tcW w:w="708" w:type="dxa"/>
            <w:noWrap/>
            <w:vAlign w:val="bottom"/>
            <w:hideMark/>
          </w:tcPr>
          <w:p w14:paraId="74D62A16" w14:textId="6EEFEAB4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571991F1" w14:textId="3829F51C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Valsabbina Millenium Brescia</w:t>
            </w:r>
          </w:p>
        </w:tc>
      </w:tr>
      <w:tr w:rsidR="00336B47" w:rsidRPr="003A22AE" w14:paraId="5EFA2887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7B4855C1" w14:textId="4FB66380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Futura Giovani Busto Arsizio</w:t>
            </w:r>
          </w:p>
        </w:tc>
        <w:tc>
          <w:tcPr>
            <w:tcW w:w="708" w:type="dxa"/>
            <w:noWrap/>
            <w:vAlign w:val="bottom"/>
            <w:hideMark/>
          </w:tcPr>
          <w:p w14:paraId="210ECBD2" w14:textId="703F0B87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4FADF0C2" w14:textId="03FE22DF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Itas Trentino</w:t>
            </w:r>
            <w:r w:rsidR="00DC45B7">
              <w:rPr>
                <w:rFonts w:ascii="Marselis OT" w:hAnsi="Marselis OT" w:cs="Calibri"/>
                <w:sz w:val="20"/>
                <w:szCs w:val="20"/>
              </w:rPr>
              <w:t xml:space="preserve"> 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 xml:space="preserve">(ant. </w:t>
            </w:r>
            <w:r w:rsid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28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/0</w:t>
            </w:r>
            <w:r w:rsid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2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)</w:t>
            </w:r>
          </w:p>
        </w:tc>
      </w:tr>
      <w:tr w:rsidR="00196EBB" w:rsidRPr="003A22AE" w14:paraId="622B13C7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6ECEC1D9" w14:textId="77777777" w:rsidR="00196EBB" w:rsidRDefault="00196EBB" w:rsidP="00196EBB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  <w:p w14:paraId="0641ACFB" w14:textId="77777777" w:rsidR="00196EBB" w:rsidRDefault="00196EBB" w:rsidP="00196EBB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  <w:p w14:paraId="4EDE1C1E" w14:textId="77777777" w:rsidR="008F31BC" w:rsidRDefault="008F31BC" w:rsidP="00196EBB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  <w:p w14:paraId="60E1219D" w14:textId="77777777" w:rsidR="00196EBB" w:rsidRPr="005E272D" w:rsidRDefault="00196EBB" w:rsidP="00196EBB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08" w:type="dxa"/>
            <w:noWrap/>
            <w:vAlign w:val="bottom"/>
            <w:hideMark/>
          </w:tcPr>
          <w:p w14:paraId="37D35F39" w14:textId="77777777" w:rsidR="00196EBB" w:rsidRPr="005E272D" w:rsidRDefault="00196EBB" w:rsidP="00196EBB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504" w:type="dxa"/>
            <w:noWrap/>
            <w:vAlign w:val="bottom"/>
            <w:hideMark/>
          </w:tcPr>
          <w:p w14:paraId="580F5750" w14:textId="77777777" w:rsidR="00196EBB" w:rsidRDefault="00196EBB" w:rsidP="00196EBB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  <w:p w14:paraId="42F8E9B8" w14:textId="77777777" w:rsidR="00196EBB" w:rsidRPr="005E272D" w:rsidRDefault="00196EBB" w:rsidP="00196EBB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196EBB" w:rsidRPr="003A22AE" w14:paraId="61F83737" w14:textId="77777777" w:rsidTr="008F31BC">
        <w:trPr>
          <w:trHeight w:val="310"/>
        </w:trPr>
        <w:tc>
          <w:tcPr>
            <w:tcW w:w="10040" w:type="dxa"/>
            <w:gridSpan w:val="3"/>
            <w:noWrap/>
            <w:vAlign w:val="bottom"/>
            <w:hideMark/>
          </w:tcPr>
          <w:p w14:paraId="29A2B4A0" w14:textId="61A6380B" w:rsidR="00196EBB" w:rsidRPr="005E272D" w:rsidRDefault="00196EBB" w:rsidP="00196EBB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lastRenderedPageBreak/>
              <w:t xml:space="preserve">7^ GIORNATA - </w:t>
            </w:r>
            <w:r w:rsidR="00892D9C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4 marzo 2026</w:t>
            </w:r>
          </w:p>
        </w:tc>
      </w:tr>
      <w:tr w:rsidR="00336B47" w:rsidRPr="003A22AE" w14:paraId="5A95F6A9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0A6B11B3" w14:textId="56A4E16C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SMI Roma Volley</w:t>
            </w:r>
          </w:p>
        </w:tc>
        <w:tc>
          <w:tcPr>
            <w:tcW w:w="708" w:type="dxa"/>
            <w:noWrap/>
            <w:vAlign w:val="bottom"/>
            <w:hideMark/>
          </w:tcPr>
          <w:p w14:paraId="4892B5E7" w14:textId="4CC2C1B6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3F592966" w14:textId="043775B0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Nuvolì Altafratte Padova</w:t>
            </w:r>
          </w:p>
        </w:tc>
      </w:tr>
      <w:tr w:rsidR="00336B47" w:rsidRPr="003A22AE" w14:paraId="649C64C9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46248B9C" w14:textId="276775B5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Gruppo Formula 3 Messina</w:t>
            </w:r>
          </w:p>
        </w:tc>
        <w:tc>
          <w:tcPr>
            <w:tcW w:w="708" w:type="dxa"/>
            <w:noWrap/>
            <w:vAlign w:val="bottom"/>
            <w:hideMark/>
          </w:tcPr>
          <w:p w14:paraId="030CADD3" w14:textId="493412F5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18753C70" w14:textId="53BE5924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Futura Giovani Busto Arsizio</w:t>
            </w:r>
          </w:p>
        </w:tc>
      </w:tr>
      <w:tr w:rsidR="00336B47" w:rsidRPr="003A22AE" w14:paraId="07B9AC45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5ED36A87" w14:textId="5572B753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C.B.L. Costa Volpino</w:t>
            </w:r>
          </w:p>
        </w:tc>
        <w:tc>
          <w:tcPr>
            <w:tcW w:w="708" w:type="dxa"/>
            <w:noWrap/>
            <w:vAlign w:val="bottom"/>
            <w:hideMark/>
          </w:tcPr>
          <w:p w14:paraId="6FAAB261" w14:textId="51D1D95A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028A1E51" w14:textId="565E2255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Olio Pantaleo Fasano</w:t>
            </w:r>
          </w:p>
        </w:tc>
      </w:tr>
      <w:tr w:rsidR="00336B47" w:rsidRPr="003A22AE" w14:paraId="538A8F5B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7912984D" w14:textId="0579350B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Cda Volley Talmassons Fvg</w:t>
            </w:r>
          </w:p>
        </w:tc>
        <w:tc>
          <w:tcPr>
            <w:tcW w:w="708" w:type="dxa"/>
            <w:noWrap/>
            <w:vAlign w:val="bottom"/>
            <w:hideMark/>
          </w:tcPr>
          <w:p w14:paraId="5969AC83" w14:textId="3F3F1C21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460BF388" w14:textId="702FECAE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Narconon Volley Melendugno</w:t>
            </w:r>
          </w:p>
        </w:tc>
      </w:tr>
      <w:tr w:rsidR="00336B47" w:rsidRPr="003A22AE" w14:paraId="43109A19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5411D8A5" w14:textId="6532B5FA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Valsabbina Millenium Brescia</w:t>
            </w:r>
          </w:p>
        </w:tc>
        <w:tc>
          <w:tcPr>
            <w:tcW w:w="708" w:type="dxa"/>
            <w:noWrap/>
            <w:vAlign w:val="bottom"/>
            <w:hideMark/>
          </w:tcPr>
          <w:p w14:paraId="4BB118AB" w14:textId="028BB6AE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640C3315" w14:textId="4F72ED76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Itas Trentino</w:t>
            </w:r>
          </w:p>
        </w:tc>
      </w:tr>
      <w:tr w:rsidR="008F31BC" w:rsidRPr="003A22AE" w14:paraId="527B9378" w14:textId="77777777" w:rsidTr="008F31BC">
        <w:trPr>
          <w:trHeight w:val="310"/>
        </w:trPr>
        <w:tc>
          <w:tcPr>
            <w:tcW w:w="3828" w:type="dxa"/>
            <w:noWrap/>
            <w:vAlign w:val="bottom"/>
          </w:tcPr>
          <w:p w14:paraId="52DCF49C" w14:textId="77777777" w:rsidR="008F31BC" w:rsidRPr="005E272D" w:rsidRDefault="008F31BC" w:rsidP="00196EBB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08" w:type="dxa"/>
            <w:noWrap/>
            <w:vAlign w:val="bottom"/>
          </w:tcPr>
          <w:p w14:paraId="01A0E63C" w14:textId="77777777" w:rsidR="008F31BC" w:rsidRPr="005E272D" w:rsidRDefault="008F31BC" w:rsidP="00196EBB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504" w:type="dxa"/>
            <w:noWrap/>
            <w:vAlign w:val="bottom"/>
          </w:tcPr>
          <w:p w14:paraId="14AD2BF2" w14:textId="77777777" w:rsidR="008F31BC" w:rsidRPr="005E272D" w:rsidRDefault="008F31BC" w:rsidP="00196EBB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196EBB" w:rsidRPr="003A22AE" w14:paraId="38AD1872" w14:textId="77777777" w:rsidTr="008F31BC">
        <w:trPr>
          <w:trHeight w:val="310"/>
        </w:trPr>
        <w:tc>
          <w:tcPr>
            <w:tcW w:w="10040" w:type="dxa"/>
            <w:gridSpan w:val="3"/>
            <w:noWrap/>
            <w:vAlign w:val="bottom"/>
            <w:hideMark/>
          </w:tcPr>
          <w:p w14:paraId="6EF49961" w14:textId="76EAA618" w:rsidR="00196EBB" w:rsidRPr="005E272D" w:rsidRDefault="00196EBB" w:rsidP="00196EBB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8^ GIORNATA - </w:t>
            </w:r>
            <w:r w:rsidR="00892D9C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8 marzo 2026</w:t>
            </w:r>
          </w:p>
        </w:tc>
      </w:tr>
      <w:tr w:rsidR="00336B47" w:rsidRPr="003A22AE" w14:paraId="1C92A2A3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638FB124" w14:textId="7244DA51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Futura Giovani Busto Arsizio</w:t>
            </w:r>
          </w:p>
        </w:tc>
        <w:tc>
          <w:tcPr>
            <w:tcW w:w="708" w:type="dxa"/>
            <w:noWrap/>
            <w:vAlign w:val="bottom"/>
            <w:hideMark/>
          </w:tcPr>
          <w:p w14:paraId="1A8BA937" w14:textId="11F4DF6B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7AE77579" w14:textId="2011C861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SMI Roma Volley</w:t>
            </w:r>
            <w:r w:rsidR="00DC45B7">
              <w:rPr>
                <w:rFonts w:ascii="Marselis OT" w:hAnsi="Marselis OT" w:cs="Calibri"/>
                <w:sz w:val="20"/>
                <w:szCs w:val="20"/>
              </w:rPr>
              <w:t xml:space="preserve"> 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(</w:t>
            </w:r>
            <w:r w:rsid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post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 xml:space="preserve">. </w:t>
            </w:r>
            <w:r w:rsid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0</w:t>
            </w:r>
            <w:r w:rsid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9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/0</w:t>
            </w:r>
            <w:r w:rsid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3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)</w:t>
            </w:r>
          </w:p>
        </w:tc>
      </w:tr>
      <w:tr w:rsidR="00336B47" w:rsidRPr="003A22AE" w14:paraId="16EB1E97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40760E79" w14:textId="5ED091F5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Valsabbina Millenium Brescia</w:t>
            </w:r>
          </w:p>
        </w:tc>
        <w:tc>
          <w:tcPr>
            <w:tcW w:w="708" w:type="dxa"/>
            <w:noWrap/>
            <w:vAlign w:val="bottom"/>
            <w:hideMark/>
          </w:tcPr>
          <w:p w14:paraId="0C1607D6" w14:textId="0A1F3495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443741FB" w14:textId="016C4B3A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Gruppo Formula 3 Messina</w:t>
            </w:r>
          </w:p>
        </w:tc>
      </w:tr>
      <w:tr w:rsidR="00336B47" w:rsidRPr="003A22AE" w14:paraId="25A4B0A0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5501499E" w14:textId="78064378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Cda Volley Talmassons Fvg</w:t>
            </w:r>
          </w:p>
        </w:tc>
        <w:tc>
          <w:tcPr>
            <w:tcW w:w="708" w:type="dxa"/>
            <w:noWrap/>
            <w:vAlign w:val="bottom"/>
            <w:hideMark/>
          </w:tcPr>
          <w:p w14:paraId="2D72062B" w14:textId="481D383C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0A637C50" w14:textId="3FF8AC14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C.B.L. Costa Volpino</w:t>
            </w:r>
          </w:p>
        </w:tc>
      </w:tr>
      <w:tr w:rsidR="00336B47" w:rsidRPr="003A22AE" w14:paraId="4C07FDB1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3A18C05E" w14:textId="64A94C0B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Narconon Volley Melendugno</w:t>
            </w:r>
          </w:p>
        </w:tc>
        <w:tc>
          <w:tcPr>
            <w:tcW w:w="708" w:type="dxa"/>
            <w:noWrap/>
            <w:vAlign w:val="bottom"/>
            <w:hideMark/>
          </w:tcPr>
          <w:p w14:paraId="6298B29C" w14:textId="304FDD3E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1708EA0F" w14:textId="6F8B9B3F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Nuvolì Altafratte Padova</w:t>
            </w:r>
          </w:p>
        </w:tc>
      </w:tr>
      <w:tr w:rsidR="00336B47" w:rsidRPr="003A22AE" w14:paraId="4DE1AEB5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76BB3A7E" w14:textId="5319B278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Itas Trentino</w:t>
            </w:r>
          </w:p>
        </w:tc>
        <w:tc>
          <w:tcPr>
            <w:tcW w:w="708" w:type="dxa"/>
            <w:noWrap/>
            <w:vAlign w:val="bottom"/>
            <w:hideMark/>
          </w:tcPr>
          <w:p w14:paraId="07BFD81B" w14:textId="27049B90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65D23FAD" w14:textId="0E06D25A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Olio Pantaleo Fasano</w:t>
            </w:r>
          </w:p>
        </w:tc>
      </w:tr>
      <w:tr w:rsidR="008F31BC" w:rsidRPr="003A22AE" w14:paraId="794040A3" w14:textId="77777777" w:rsidTr="008F31BC">
        <w:trPr>
          <w:trHeight w:val="310"/>
        </w:trPr>
        <w:tc>
          <w:tcPr>
            <w:tcW w:w="3828" w:type="dxa"/>
            <w:noWrap/>
            <w:vAlign w:val="bottom"/>
          </w:tcPr>
          <w:p w14:paraId="7E20CF04" w14:textId="77777777" w:rsidR="008F31BC" w:rsidRPr="005E272D" w:rsidRDefault="008F31BC" w:rsidP="00196EBB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08" w:type="dxa"/>
            <w:noWrap/>
            <w:vAlign w:val="bottom"/>
          </w:tcPr>
          <w:p w14:paraId="4BB2B979" w14:textId="77777777" w:rsidR="008F31BC" w:rsidRPr="005E272D" w:rsidRDefault="008F31BC" w:rsidP="00196EBB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504" w:type="dxa"/>
            <w:noWrap/>
            <w:vAlign w:val="bottom"/>
          </w:tcPr>
          <w:p w14:paraId="22823BE3" w14:textId="77777777" w:rsidR="008F31BC" w:rsidRPr="005E272D" w:rsidRDefault="008F31BC" w:rsidP="00196EBB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196EBB" w:rsidRPr="003A22AE" w14:paraId="7D076EBB" w14:textId="77777777" w:rsidTr="008F31BC">
        <w:trPr>
          <w:trHeight w:val="310"/>
        </w:trPr>
        <w:tc>
          <w:tcPr>
            <w:tcW w:w="10040" w:type="dxa"/>
            <w:gridSpan w:val="3"/>
            <w:noWrap/>
            <w:vAlign w:val="bottom"/>
            <w:hideMark/>
          </w:tcPr>
          <w:p w14:paraId="65F82DF1" w14:textId="77200F4B" w:rsidR="00196EBB" w:rsidRPr="005E272D" w:rsidRDefault="00196EBB" w:rsidP="00196EBB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9^ GIORNATA - </w:t>
            </w:r>
            <w:r w:rsidR="00892D9C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15 marzo 2026</w:t>
            </w:r>
          </w:p>
        </w:tc>
      </w:tr>
      <w:tr w:rsidR="00336B47" w:rsidRPr="003A22AE" w14:paraId="2DE04EAC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213009A0" w14:textId="79B947D4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SMI Roma Volley</w:t>
            </w:r>
          </w:p>
        </w:tc>
        <w:tc>
          <w:tcPr>
            <w:tcW w:w="708" w:type="dxa"/>
            <w:noWrap/>
            <w:vAlign w:val="bottom"/>
            <w:hideMark/>
          </w:tcPr>
          <w:p w14:paraId="4AEE052F" w14:textId="641774FA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2849AF8C" w14:textId="7EA23339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Valsabbina Millenium Brescia</w:t>
            </w:r>
          </w:p>
        </w:tc>
      </w:tr>
      <w:tr w:rsidR="00336B47" w:rsidRPr="003A22AE" w14:paraId="5048FF97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1136FAE6" w14:textId="30556666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Nuvolì Altafratte Padova</w:t>
            </w:r>
          </w:p>
        </w:tc>
        <w:tc>
          <w:tcPr>
            <w:tcW w:w="708" w:type="dxa"/>
            <w:noWrap/>
            <w:vAlign w:val="bottom"/>
            <w:hideMark/>
          </w:tcPr>
          <w:p w14:paraId="0543F7F0" w14:textId="29AF96CF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1B8B7660" w14:textId="243F0DE1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Gruppo Formula 3 Messina</w:t>
            </w:r>
          </w:p>
        </w:tc>
      </w:tr>
      <w:tr w:rsidR="00336B47" w:rsidRPr="003A22AE" w14:paraId="10B23387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1B821EF9" w14:textId="3ADCF238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Futura Giovani Busto Arsizio</w:t>
            </w:r>
          </w:p>
        </w:tc>
        <w:tc>
          <w:tcPr>
            <w:tcW w:w="708" w:type="dxa"/>
            <w:noWrap/>
            <w:vAlign w:val="bottom"/>
            <w:hideMark/>
          </w:tcPr>
          <w:p w14:paraId="69EAE523" w14:textId="7005B53F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73654FC5" w14:textId="4D3F8A53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C.B.L. Costa Volpino</w:t>
            </w:r>
          </w:p>
        </w:tc>
      </w:tr>
      <w:tr w:rsidR="00336B47" w:rsidRPr="003A22AE" w14:paraId="1D1D56E8" w14:textId="77777777" w:rsidTr="008F31BC">
        <w:trPr>
          <w:trHeight w:val="310"/>
        </w:trPr>
        <w:tc>
          <w:tcPr>
            <w:tcW w:w="3828" w:type="dxa"/>
            <w:noWrap/>
            <w:vAlign w:val="bottom"/>
            <w:hideMark/>
          </w:tcPr>
          <w:p w14:paraId="1F6F785E" w14:textId="79FBA915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Olio Pantaleo Fasano</w:t>
            </w:r>
          </w:p>
        </w:tc>
        <w:tc>
          <w:tcPr>
            <w:tcW w:w="708" w:type="dxa"/>
            <w:noWrap/>
            <w:vAlign w:val="bottom"/>
            <w:hideMark/>
          </w:tcPr>
          <w:p w14:paraId="12697C14" w14:textId="400CE6DC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73C9BB24" w14:textId="3817F6CD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Narconon Volley Melendugno</w:t>
            </w:r>
          </w:p>
        </w:tc>
      </w:tr>
      <w:tr w:rsidR="00336B47" w:rsidRPr="005E272D" w14:paraId="3867E42E" w14:textId="77777777" w:rsidTr="008F31BC">
        <w:trPr>
          <w:trHeight w:val="310"/>
        </w:trPr>
        <w:tc>
          <w:tcPr>
            <w:tcW w:w="3828" w:type="dxa"/>
            <w:noWrap/>
            <w:vAlign w:val="bottom"/>
          </w:tcPr>
          <w:p w14:paraId="4D0E61A5" w14:textId="7FE4B38A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Itas Trentino</w:t>
            </w:r>
          </w:p>
        </w:tc>
        <w:tc>
          <w:tcPr>
            <w:tcW w:w="708" w:type="dxa"/>
            <w:noWrap/>
            <w:vAlign w:val="bottom"/>
          </w:tcPr>
          <w:p w14:paraId="3BC4E10A" w14:textId="48F54644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-</w:t>
            </w:r>
          </w:p>
        </w:tc>
        <w:tc>
          <w:tcPr>
            <w:tcW w:w="5504" w:type="dxa"/>
            <w:noWrap/>
            <w:vAlign w:val="bottom"/>
          </w:tcPr>
          <w:p w14:paraId="0AFA1E45" w14:textId="37D8D54B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Cda Volley Talmassons Fvg</w:t>
            </w:r>
          </w:p>
        </w:tc>
      </w:tr>
    </w:tbl>
    <w:p w14:paraId="52E5970E" w14:textId="3B0B5840" w:rsidR="00464BC2" w:rsidRDefault="00464BC2" w:rsidP="009C7983">
      <w:pPr>
        <w:rPr>
          <w:rFonts w:ascii="Marselis OT" w:hAnsi="Marselis OT"/>
        </w:rPr>
      </w:pPr>
    </w:p>
    <w:tbl>
      <w:tblPr>
        <w:tblW w:w="100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8"/>
        <w:gridCol w:w="708"/>
        <w:gridCol w:w="5504"/>
      </w:tblGrid>
      <w:tr w:rsidR="00464BC2" w:rsidRPr="005E272D" w14:paraId="67AA8A5F" w14:textId="77777777" w:rsidTr="00AC1099">
        <w:trPr>
          <w:trHeight w:val="310"/>
        </w:trPr>
        <w:tc>
          <w:tcPr>
            <w:tcW w:w="10040" w:type="dxa"/>
            <w:gridSpan w:val="3"/>
            <w:noWrap/>
            <w:vAlign w:val="bottom"/>
            <w:hideMark/>
          </w:tcPr>
          <w:p w14:paraId="4CE0D079" w14:textId="62670CF8" w:rsidR="00464BC2" w:rsidRPr="005E272D" w:rsidRDefault="00464BC2" w:rsidP="00AC1099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1</w:t>
            </w:r>
            <w:r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0</w:t>
            </w:r>
            <w:r w:rsidRPr="005E272D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 xml:space="preserve">^ GIORNATA - </w:t>
            </w:r>
            <w:r w:rsidR="00892D9C"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  <w:t>22 marzo 2026</w:t>
            </w:r>
          </w:p>
        </w:tc>
      </w:tr>
      <w:tr w:rsidR="00336B47" w:rsidRPr="005E272D" w14:paraId="625F883B" w14:textId="77777777" w:rsidTr="00AC1099">
        <w:trPr>
          <w:trHeight w:val="310"/>
        </w:trPr>
        <w:tc>
          <w:tcPr>
            <w:tcW w:w="3828" w:type="dxa"/>
            <w:noWrap/>
            <w:vAlign w:val="bottom"/>
          </w:tcPr>
          <w:p w14:paraId="148B453E" w14:textId="75C23758" w:rsidR="00336B47" w:rsidRPr="00E3573A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SMI Roma Volley</w:t>
            </w:r>
          </w:p>
        </w:tc>
        <w:tc>
          <w:tcPr>
            <w:tcW w:w="708" w:type="dxa"/>
            <w:noWrap/>
            <w:vAlign w:val="bottom"/>
            <w:hideMark/>
          </w:tcPr>
          <w:p w14:paraId="3DEC1020" w14:textId="77777777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243362BC" w14:textId="4EC77559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Cda Volley Talmassons Fvg</w:t>
            </w:r>
          </w:p>
        </w:tc>
      </w:tr>
      <w:tr w:rsidR="00336B47" w:rsidRPr="005E272D" w14:paraId="0547C1A4" w14:textId="77777777" w:rsidTr="00AC1099">
        <w:trPr>
          <w:trHeight w:val="310"/>
        </w:trPr>
        <w:tc>
          <w:tcPr>
            <w:tcW w:w="3828" w:type="dxa"/>
            <w:noWrap/>
            <w:vAlign w:val="bottom"/>
          </w:tcPr>
          <w:p w14:paraId="05FA39A5" w14:textId="18FFF944" w:rsidR="00336B47" w:rsidRPr="00E3573A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Gruppo Formula 3 Messina</w:t>
            </w:r>
          </w:p>
        </w:tc>
        <w:tc>
          <w:tcPr>
            <w:tcW w:w="708" w:type="dxa"/>
            <w:noWrap/>
            <w:vAlign w:val="bottom"/>
            <w:hideMark/>
          </w:tcPr>
          <w:p w14:paraId="6B822C3B" w14:textId="77777777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7BE7C399" w14:textId="28E4AA53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Olio Pantaleo Fasano</w:t>
            </w:r>
            <w:r w:rsidR="00DC45B7">
              <w:rPr>
                <w:rFonts w:ascii="Marselis OT" w:hAnsi="Marselis OT" w:cs="Calibri"/>
                <w:sz w:val="20"/>
                <w:szCs w:val="20"/>
              </w:rPr>
              <w:t xml:space="preserve"> 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 xml:space="preserve">(ant. </w:t>
            </w:r>
            <w:r w:rsid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20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/0</w:t>
            </w:r>
            <w:r w:rsid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3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)</w:t>
            </w:r>
          </w:p>
        </w:tc>
      </w:tr>
      <w:tr w:rsidR="00336B47" w:rsidRPr="005E272D" w14:paraId="12A1D081" w14:textId="77777777" w:rsidTr="00AC1099">
        <w:trPr>
          <w:trHeight w:val="310"/>
        </w:trPr>
        <w:tc>
          <w:tcPr>
            <w:tcW w:w="3828" w:type="dxa"/>
            <w:noWrap/>
            <w:vAlign w:val="bottom"/>
          </w:tcPr>
          <w:p w14:paraId="2CDC6A33" w14:textId="6D8B27F2" w:rsidR="00336B47" w:rsidRPr="00E3573A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C.B.L. Costa Volpino</w:t>
            </w:r>
          </w:p>
        </w:tc>
        <w:tc>
          <w:tcPr>
            <w:tcW w:w="708" w:type="dxa"/>
            <w:noWrap/>
            <w:vAlign w:val="bottom"/>
            <w:hideMark/>
          </w:tcPr>
          <w:p w14:paraId="1EE2F428" w14:textId="77777777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03BD5CE8" w14:textId="642302E5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Valsabbina Millenium Brescia</w:t>
            </w:r>
          </w:p>
        </w:tc>
      </w:tr>
      <w:tr w:rsidR="00336B47" w:rsidRPr="005E272D" w14:paraId="5AEA1853" w14:textId="77777777" w:rsidTr="00AC1099">
        <w:trPr>
          <w:trHeight w:val="310"/>
        </w:trPr>
        <w:tc>
          <w:tcPr>
            <w:tcW w:w="3828" w:type="dxa"/>
            <w:noWrap/>
            <w:vAlign w:val="bottom"/>
          </w:tcPr>
          <w:p w14:paraId="64C89C62" w14:textId="1FF3E810" w:rsidR="00336B47" w:rsidRPr="00E3573A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Narconon Volley Melendugno</w:t>
            </w:r>
          </w:p>
        </w:tc>
        <w:tc>
          <w:tcPr>
            <w:tcW w:w="708" w:type="dxa"/>
            <w:noWrap/>
            <w:vAlign w:val="bottom"/>
            <w:hideMark/>
          </w:tcPr>
          <w:p w14:paraId="7F244C4A" w14:textId="77777777" w:rsidR="00336B47" w:rsidRPr="005E272D" w:rsidRDefault="00336B47" w:rsidP="00336B47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2E8FBA48" w14:textId="627418C2" w:rsidR="00336B47" w:rsidRPr="005E272D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Futura Giovani Busto Arsizio</w:t>
            </w:r>
            <w:r w:rsidR="00DC45B7">
              <w:rPr>
                <w:rFonts w:ascii="Marselis OT" w:hAnsi="Marselis OT" w:cs="Calibri"/>
                <w:sz w:val="20"/>
                <w:szCs w:val="20"/>
              </w:rPr>
              <w:t xml:space="preserve"> 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 xml:space="preserve">(ant. </w:t>
            </w:r>
            <w:r w:rsid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21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/0</w:t>
            </w:r>
            <w:r w:rsid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3</w:t>
            </w:r>
            <w:r w:rsidR="00DC45B7" w:rsidRPr="00DC45B7">
              <w:rPr>
                <w:rFonts w:ascii="Marselis OT" w:hAnsi="Marselis OT" w:cs="Calibri"/>
                <w:i/>
                <w:iCs/>
                <w:sz w:val="20"/>
                <w:szCs w:val="20"/>
              </w:rPr>
              <w:t>)</w:t>
            </w:r>
          </w:p>
        </w:tc>
      </w:tr>
      <w:tr w:rsidR="00336B47" w:rsidRPr="005A5A90" w14:paraId="7BD6D6C1" w14:textId="77777777" w:rsidTr="00AC1099">
        <w:trPr>
          <w:trHeight w:val="310"/>
        </w:trPr>
        <w:tc>
          <w:tcPr>
            <w:tcW w:w="3828" w:type="dxa"/>
            <w:vAlign w:val="bottom"/>
          </w:tcPr>
          <w:p w14:paraId="61B3FC85" w14:textId="7129A1FD" w:rsidR="00336B47" w:rsidRPr="005A5A90" w:rsidRDefault="00336B47" w:rsidP="00336B47">
            <w:pPr>
              <w:spacing w:after="0" w:line="240" w:lineRule="auto"/>
              <w:rPr>
                <w:rFonts w:ascii="Marselis OT" w:hAnsi="Marselis OT" w:cs="Calibri"/>
                <w:i/>
                <w:iCs/>
                <w:sz w:val="20"/>
                <w:szCs w:val="20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Nuvolì Altafratte Padova</w:t>
            </w:r>
          </w:p>
        </w:tc>
        <w:tc>
          <w:tcPr>
            <w:tcW w:w="708" w:type="dxa"/>
            <w:vAlign w:val="bottom"/>
          </w:tcPr>
          <w:p w14:paraId="50EB6863" w14:textId="77777777" w:rsidR="00336B47" w:rsidRPr="005A5A90" w:rsidRDefault="00336B47" w:rsidP="00336B47">
            <w:pPr>
              <w:spacing w:after="0" w:line="240" w:lineRule="auto"/>
              <w:jc w:val="center"/>
              <w:rPr>
                <w:rFonts w:ascii="Marselis OT" w:hAnsi="Marselis OT" w:cs="Calibri"/>
                <w:i/>
                <w:iCs/>
                <w:sz w:val="20"/>
                <w:szCs w:val="20"/>
              </w:rPr>
            </w:pPr>
            <w:r w:rsidRPr="005E272D"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  <w:t>-</w:t>
            </w:r>
          </w:p>
        </w:tc>
        <w:tc>
          <w:tcPr>
            <w:tcW w:w="5504" w:type="dxa"/>
            <w:noWrap/>
            <w:vAlign w:val="bottom"/>
            <w:hideMark/>
          </w:tcPr>
          <w:p w14:paraId="72107148" w14:textId="0460617B" w:rsidR="00336B47" w:rsidRPr="005A5A90" w:rsidRDefault="00336B47" w:rsidP="00336B47">
            <w:pPr>
              <w:spacing w:after="0" w:line="240" w:lineRule="auto"/>
              <w:rPr>
                <w:rFonts w:ascii="Marselis OT" w:eastAsia="Times New Roman" w:hAnsi="Marselis OT" w:cs="Calibri"/>
                <w:i/>
                <w:iCs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Marselis OT" w:hAnsi="Marselis OT" w:cs="Calibri"/>
                <w:sz w:val="20"/>
                <w:szCs w:val="20"/>
              </w:rPr>
              <w:t>Itas Trentino</w:t>
            </w:r>
          </w:p>
        </w:tc>
      </w:tr>
      <w:tr w:rsidR="00464BC2" w:rsidRPr="005E272D" w14:paraId="216F03D2" w14:textId="77777777" w:rsidTr="00AC1099">
        <w:trPr>
          <w:trHeight w:val="310"/>
        </w:trPr>
        <w:tc>
          <w:tcPr>
            <w:tcW w:w="3828" w:type="dxa"/>
            <w:noWrap/>
            <w:vAlign w:val="bottom"/>
          </w:tcPr>
          <w:p w14:paraId="7BF9B733" w14:textId="77777777" w:rsidR="00464BC2" w:rsidRPr="005E272D" w:rsidRDefault="00464BC2" w:rsidP="00AC1099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08" w:type="dxa"/>
            <w:noWrap/>
            <w:vAlign w:val="bottom"/>
            <w:hideMark/>
          </w:tcPr>
          <w:p w14:paraId="35F620EE" w14:textId="77777777" w:rsidR="00464BC2" w:rsidRPr="005E272D" w:rsidRDefault="00464BC2" w:rsidP="00AC1099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504" w:type="dxa"/>
            <w:noWrap/>
            <w:vAlign w:val="bottom"/>
            <w:hideMark/>
          </w:tcPr>
          <w:p w14:paraId="3E5A189D" w14:textId="77777777" w:rsidR="00464BC2" w:rsidRPr="005E272D" w:rsidRDefault="00464BC2" w:rsidP="00AC1099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464BC2" w:rsidRPr="005E272D" w14:paraId="7F423978" w14:textId="77777777" w:rsidTr="00892D9C">
        <w:trPr>
          <w:trHeight w:val="310"/>
        </w:trPr>
        <w:tc>
          <w:tcPr>
            <w:tcW w:w="10040" w:type="dxa"/>
            <w:gridSpan w:val="3"/>
            <w:noWrap/>
            <w:vAlign w:val="bottom"/>
          </w:tcPr>
          <w:p w14:paraId="3AF25F63" w14:textId="01099610" w:rsidR="00464BC2" w:rsidRPr="005E272D" w:rsidRDefault="00464BC2" w:rsidP="00AC1099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</w:p>
        </w:tc>
      </w:tr>
      <w:tr w:rsidR="00F13B33" w:rsidRPr="005E272D" w14:paraId="74C1F49B" w14:textId="77777777" w:rsidTr="00892D9C">
        <w:trPr>
          <w:trHeight w:val="310"/>
        </w:trPr>
        <w:tc>
          <w:tcPr>
            <w:tcW w:w="3828" w:type="dxa"/>
            <w:noWrap/>
            <w:vAlign w:val="bottom"/>
          </w:tcPr>
          <w:p w14:paraId="2AA3AF00" w14:textId="28A0C5B7" w:rsidR="00F13B33" w:rsidRPr="005E272D" w:rsidRDefault="00F13B33" w:rsidP="00F13B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08" w:type="dxa"/>
            <w:noWrap/>
            <w:vAlign w:val="bottom"/>
          </w:tcPr>
          <w:p w14:paraId="647D56F5" w14:textId="7DFE877D" w:rsidR="00F13B33" w:rsidRPr="005E272D" w:rsidRDefault="00F13B33" w:rsidP="00F13B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5504" w:type="dxa"/>
            <w:noWrap/>
            <w:vAlign w:val="bottom"/>
          </w:tcPr>
          <w:p w14:paraId="377DEB8B" w14:textId="67CEA78C" w:rsidR="00F13B33" w:rsidRPr="005E272D" w:rsidRDefault="00F13B33" w:rsidP="00F13B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F13B33" w:rsidRPr="005E272D" w14:paraId="60892C23" w14:textId="77777777" w:rsidTr="00892D9C">
        <w:trPr>
          <w:trHeight w:val="310"/>
        </w:trPr>
        <w:tc>
          <w:tcPr>
            <w:tcW w:w="3828" w:type="dxa"/>
            <w:noWrap/>
            <w:vAlign w:val="bottom"/>
          </w:tcPr>
          <w:p w14:paraId="4FD1D897" w14:textId="12956C21" w:rsidR="00F13B33" w:rsidRPr="005E272D" w:rsidRDefault="00F13B33" w:rsidP="00F13B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08" w:type="dxa"/>
            <w:noWrap/>
            <w:vAlign w:val="bottom"/>
          </w:tcPr>
          <w:p w14:paraId="406F037B" w14:textId="038B5055" w:rsidR="00F13B33" w:rsidRPr="005E272D" w:rsidRDefault="00F13B33" w:rsidP="00F13B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5504" w:type="dxa"/>
            <w:noWrap/>
            <w:vAlign w:val="bottom"/>
          </w:tcPr>
          <w:p w14:paraId="7DE54B5D" w14:textId="3ACDC856" w:rsidR="00F13B33" w:rsidRPr="005E272D" w:rsidRDefault="00F13B33" w:rsidP="00F13B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F13B33" w:rsidRPr="005E272D" w14:paraId="3FC7CE6E" w14:textId="77777777" w:rsidTr="00892D9C">
        <w:trPr>
          <w:trHeight w:val="310"/>
        </w:trPr>
        <w:tc>
          <w:tcPr>
            <w:tcW w:w="3828" w:type="dxa"/>
            <w:noWrap/>
            <w:vAlign w:val="bottom"/>
          </w:tcPr>
          <w:p w14:paraId="096F3693" w14:textId="13E43EA2" w:rsidR="00F13B33" w:rsidRPr="005E272D" w:rsidRDefault="00F13B33" w:rsidP="00F13B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08" w:type="dxa"/>
            <w:noWrap/>
            <w:vAlign w:val="bottom"/>
          </w:tcPr>
          <w:p w14:paraId="0A8D628C" w14:textId="099AD4D9" w:rsidR="00F13B33" w:rsidRPr="005E272D" w:rsidRDefault="00F13B33" w:rsidP="00F13B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5504" w:type="dxa"/>
            <w:noWrap/>
            <w:vAlign w:val="bottom"/>
          </w:tcPr>
          <w:p w14:paraId="6D0A50BA" w14:textId="0961D7A7" w:rsidR="00F13B33" w:rsidRPr="005E272D" w:rsidRDefault="00F13B33" w:rsidP="00F13B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F13B33" w:rsidRPr="005E272D" w14:paraId="10CFBA4B" w14:textId="77777777" w:rsidTr="00892D9C">
        <w:trPr>
          <w:trHeight w:val="310"/>
        </w:trPr>
        <w:tc>
          <w:tcPr>
            <w:tcW w:w="3828" w:type="dxa"/>
            <w:noWrap/>
            <w:vAlign w:val="bottom"/>
          </w:tcPr>
          <w:p w14:paraId="6F472A4D" w14:textId="581AD76D" w:rsidR="00F13B33" w:rsidRPr="005E272D" w:rsidRDefault="00F13B33" w:rsidP="00F13B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08" w:type="dxa"/>
            <w:noWrap/>
            <w:vAlign w:val="bottom"/>
          </w:tcPr>
          <w:p w14:paraId="182EABBC" w14:textId="59060C83" w:rsidR="00F13B33" w:rsidRPr="005E272D" w:rsidRDefault="00F13B33" w:rsidP="00F13B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5504" w:type="dxa"/>
            <w:noWrap/>
            <w:vAlign w:val="bottom"/>
          </w:tcPr>
          <w:p w14:paraId="517F042B" w14:textId="3643905D" w:rsidR="00F13B33" w:rsidRPr="005E272D" w:rsidRDefault="00F13B33" w:rsidP="00F13B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F13B33" w:rsidRPr="005E272D" w14:paraId="605E0B92" w14:textId="77777777" w:rsidTr="00892D9C">
        <w:trPr>
          <w:trHeight w:val="310"/>
        </w:trPr>
        <w:tc>
          <w:tcPr>
            <w:tcW w:w="3828" w:type="dxa"/>
            <w:noWrap/>
            <w:vAlign w:val="bottom"/>
          </w:tcPr>
          <w:p w14:paraId="0C2A8C77" w14:textId="3EAB60C0" w:rsidR="00F13B33" w:rsidRPr="005E272D" w:rsidRDefault="00F13B33" w:rsidP="00F13B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08" w:type="dxa"/>
            <w:noWrap/>
            <w:vAlign w:val="bottom"/>
          </w:tcPr>
          <w:p w14:paraId="575B7411" w14:textId="3505E83E" w:rsidR="00F13B33" w:rsidRPr="005E272D" w:rsidRDefault="00F13B33" w:rsidP="00F13B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5504" w:type="dxa"/>
            <w:noWrap/>
            <w:vAlign w:val="bottom"/>
          </w:tcPr>
          <w:p w14:paraId="6A808AE9" w14:textId="665BFE20" w:rsidR="00F13B33" w:rsidRPr="005E272D" w:rsidRDefault="00F13B33" w:rsidP="00F13B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464BC2" w:rsidRPr="005E272D" w14:paraId="1339CDAA" w14:textId="77777777" w:rsidTr="00892D9C">
        <w:trPr>
          <w:trHeight w:val="310"/>
        </w:trPr>
        <w:tc>
          <w:tcPr>
            <w:tcW w:w="3828" w:type="dxa"/>
            <w:noWrap/>
            <w:vAlign w:val="bottom"/>
          </w:tcPr>
          <w:p w14:paraId="12EED4B5" w14:textId="77777777" w:rsidR="00464BC2" w:rsidRPr="005E272D" w:rsidRDefault="00464BC2" w:rsidP="00AC1099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08" w:type="dxa"/>
            <w:noWrap/>
            <w:vAlign w:val="bottom"/>
          </w:tcPr>
          <w:p w14:paraId="6F62D01C" w14:textId="77777777" w:rsidR="00464BC2" w:rsidRPr="005E272D" w:rsidRDefault="00464BC2" w:rsidP="00AC1099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504" w:type="dxa"/>
            <w:noWrap/>
            <w:vAlign w:val="bottom"/>
          </w:tcPr>
          <w:p w14:paraId="3CD6B064" w14:textId="6327DDA7" w:rsidR="00464BC2" w:rsidRPr="005E272D" w:rsidRDefault="00464BC2" w:rsidP="00AC1099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  <w:tr w:rsidR="00464BC2" w:rsidRPr="005E272D" w14:paraId="5A1540B3" w14:textId="77777777" w:rsidTr="00892D9C">
        <w:trPr>
          <w:trHeight w:val="310"/>
        </w:trPr>
        <w:tc>
          <w:tcPr>
            <w:tcW w:w="10040" w:type="dxa"/>
            <w:gridSpan w:val="3"/>
            <w:noWrap/>
            <w:vAlign w:val="bottom"/>
          </w:tcPr>
          <w:p w14:paraId="2B93A45D" w14:textId="7FF0583A" w:rsidR="00464BC2" w:rsidRPr="005E272D" w:rsidRDefault="00464BC2" w:rsidP="00AC1099">
            <w:pPr>
              <w:spacing w:after="0" w:line="240" w:lineRule="auto"/>
              <w:rPr>
                <w:rFonts w:ascii="Marselis OT" w:eastAsia="Times New Roman" w:hAnsi="Marselis OT" w:cs="Calibri"/>
                <w:b/>
                <w:bCs/>
                <w:color w:val="FF23B0"/>
                <w:sz w:val="20"/>
                <w:szCs w:val="20"/>
                <w:lang w:eastAsia="it-IT"/>
              </w:rPr>
            </w:pPr>
          </w:p>
        </w:tc>
      </w:tr>
      <w:tr w:rsidR="00F13B33" w:rsidRPr="005E272D" w14:paraId="49EF41C3" w14:textId="77777777" w:rsidTr="00892D9C">
        <w:trPr>
          <w:trHeight w:val="310"/>
        </w:trPr>
        <w:tc>
          <w:tcPr>
            <w:tcW w:w="3828" w:type="dxa"/>
            <w:noWrap/>
            <w:vAlign w:val="bottom"/>
          </w:tcPr>
          <w:p w14:paraId="7C6006B7" w14:textId="319ECB81" w:rsidR="00F13B33" w:rsidRPr="005E272D" w:rsidRDefault="00F13B33" w:rsidP="00F13B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08" w:type="dxa"/>
            <w:noWrap/>
            <w:vAlign w:val="bottom"/>
          </w:tcPr>
          <w:p w14:paraId="0AEE85B5" w14:textId="29A171FD" w:rsidR="00F13B33" w:rsidRPr="005E272D" w:rsidRDefault="00F13B33" w:rsidP="00F13B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5504" w:type="dxa"/>
            <w:noWrap/>
            <w:vAlign w:val="bottom"/>
          </w:tcPr>
          <w:p w14:paraId="7B8C2187" w14:textId="60A33344" w:rsidR="00F13B33" w:rsidRPr="005E272D" w:rsidRDefault="00F13B33" w:rsidP="00F13B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F13B33" w:rsidRPr="005E272D" w14:paraId="1C0BCB25" w14:textId="77777777" w:rsidTr="00892D9C">
        <w:trPr>
          <w:trHeight w:val="310"/>
        </w:trPr>
        <w:tc>
          <w:tcPr>
            <w:tcW w:w="3828" w:type="dxa"/>
            <w:noWrap/>
            <w:vAlign w:val="bottom"/>
          </w:tcPr>
          <w:p w14:paraId="7ABAAA48" w14:textId="08BF6129" w:rsidR="00F13B33" w:rsidRPr="005E272D" w:rsidRDefault="00F13B33" w:rsidP="00F13B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08" w:type="dxa"/>
            <w:noWrap/>
            <w:vAlign w:val="bottom"/>
          </w:tcPr>
          <w:p w14:paraId="66238131" w14:textId="63A33F47" w:rsidR="00F13B33" w:rsidRPr="005E272D" w:rsidRDefault="00F13B33" w:rsidP="00F13B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5504" w:type="dxa"/>
            <w:noWrap/>
            <w:vAlign w:val="bottom"/>
          </w:tcPr>
          <w:p w14:paraId="7B202A83" w14:textId="315BE873" w:rsidR="00F13B33" w:rsidRPr="005E272D" w:rsidRDefault="00F13B33" w:rsidP="00F13B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F13B33" w:rsidRPr="005E272D" w14:paraId="3773CC6F" w14:textId="77777777" w:rsidTr="00892D9C">
        <w:trPr>
          <w:trHeight w:val="310"/>
        </w:trPr>
        <w:tc>
          <w:tcPr>
            <w:tcW w:w="3828" w:type="dxa"/>
            <w:noWrap/>
            <w:vAlign w:val="bottom"/>
          </w:tcPr>
          <w:p w14:paraId="0B7CFF1F" w14:textId="5A04E02F" w:rsidR="00F13B33" w:rsidRPr="005E272D" w:rsidRDefault="00F13B33" w:rsidP="00F13B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08" w:type="dxa"/>
            <w:noWrap/>
            <w:vAlign w:val="bottom"/>
          </w:tcPr>
          <w:p w14:paraId="5553EFF9" w14:textId="4539EB4E" w:rsidR="00F13B33" w:rsidRPr="005E272D" w:rsidRDefault="00F13B33" w:rsidP="00F13B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5504" w:type="dxa"/>
            <w:noWrap/>
            <w:vAlign w:val="bottom"/>
          </w:tcPr>
          <w:p w14:paraId="102A07A4" w14:textId="1397EB10" w:rsidR="00F13B33" w:rsidRPr="005E272D" w:rsidRDefault="00F13B33" w:rsidP="00F13B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F13B33" w:rsidRPr="005E272D" w14:paraId="270D1532" w14:textId="77777777" w:rsidTr="00892D9C">
        <w:trPr>
          <w:trHeight w:val="310"/>
        </w:trPr>
        <w:tc>
          <w:tcPr>
            <w:tcW w:w="3828" w:type="dxa"/>
            <w:noWrap/>
            <w:vAlign w:val="bottom"/>
          </w:tcPr>
          <w:p w14:paraId="70769E74" w14:textId="2EC25926" w:rsidR="00F13B33" w:rsidRPr="005E272D" w:rsidRDefault="00F13B33" w:rsidP="00F13B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08" w:type="dxa"/>
            <w:noWrap/>
            <w:vAlign w:val="bottom"/>
          </w:tcPr>
          <w:p w14:paraId="11A9CA12" w14:textId="4C673753" w:rsidR="00F13B33" w:rsidRPr="005E272D" w:rsidRDefault="00F13B33" w:rsidP="00F13B33">
            <w:pPr>
              <w:spacing w:after="0" w:line="240" w:lineRule="auto"/>
              <w:jc w:val="center"/>
              <w:rPr>
                <w:rFonts w:ascii="Marselis OT" w:eastAsia="Times New Roman" w:hAnsi="Marselis OT" w:cs="Calibri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5504" w:type="dxa"/>
            <w:noWrap/>
            <w:vAlign w:val="bottom"/>
          </w:tcPr>
          <w:p w14:paraId="39B9C6D1" w14:textId="09D77DBE" w:rsidR="00F13B33" w:rsidRPr="005E272D" w:rsidRDefault="00F13B33" w:rsidP="00F13B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F13B33" w:rsidRPr="005E272D" w14:paraId="2D90E248" w14:textId="77777777" w:rsidTr="00892D9C">
        <w:trPr>
          <w:trHeight w:val="310"/>
        </w:trPr>
        <w:tc>
          <w:tcPr>
            <w:tcW w:w="3828" w:type="dxa"/>
            <w:vAlign w:val="bottom"/>
          </w:tcPr>
          <w:p w14:paraId="3BF2EDC4" w14:textId="42694B41" w:rsidR="00F13B33" w:rsidRDefault="00F13B33" w:rsidP="00F13B33">
            <w:pPr>
              <w:spacing w:after="0" w:line="240" w:lineRule="auto"/>
              <w:rPr>
                <w:rFonts w:ascii="Marselis OT" w:hAnsi="Marselis OT" w:cs="Calibri"/>
                <w:sz w:val="20"/>
                <w:szCs w:val="20"/>
              </w:rPr>
            </w:pPr>
          </w:p>
        </w:tc>
        <w:tc>
          <w:tcPr>
            <w:tcW w:w="708" w:type="dxa"/>
          </w:tcPr>
          <w:p w14:paraId="7198406E" w14:textId="48CB82E4" w:rsidR="00F13B33" w:rsidRDefault="00F13B33" w:rsidP="00F13B33">
            <w:pPr>
              <w:spacing w:after="0" w:line="240" w:lineRule="auto"/>
              <w:jc w:val="center"/>
              <w:rPr>
                <w:rFonts w:ascii="Marselis OT" w:hAnsi="Marselis OT" w:cs="Calibri"/>
                <w:sz w:val="20"/>
                <w:szCs w:val="20"/>
              </w:rPr>
            </w:pPr>
          </w:p>
        </w:tc>
        <w:tc>
          <w:tcPr>
            <w:tcW w:w="5504" w:type="dxa"/>
            <w:noWrap/>
            <w:vAlign w:val="bottom"/>
          </w:tcPr>
          <w:p w14:paraId="78ECC00E" w14:textId="0350BF8E" w:rsidR="00F13B33" w:rsidRPr="005E272D" w:rsidRDefault="00F13B33" w:rsidP="00F13B33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</w:tr>
      <w:tr w:rsidR="00464BC2" w:rsidRPr="005E272D" w14:paraId="77F3BE97" w14:textId="77777777" w:rsidTr="00892D9C">
        <w:trPr>
          <w:trHeight w:val="310"/>
        </w:trPr>
        <w:tc>
          <w:tcPr>
            <w:tcW w:w="3828" w:type="dxa"/>
            <w:noWrap/>
            <w:vAlign w:val="bottom"/>
          </w:tcPr>
          <w:p w14:paraId="2A45AE1D" w14:textId="77777777" w:rsidR="00F13B33" w:rsidRPr="005E272D" w:rsidRDefault="00F13B33" w:rsidP="00AC1099">
            <w:pPr>
              <w:spacing w:after="0" w:line="240" w:lineRule="auto"/>
              <w:rPr>
                <w:rFonts w:ascii="Marselis OT" w:eastAsia="Times New Roman" w:hAnsi="Marselis OT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08" w:type="dxa"/>
            <w:noWrap/>
            <w:vAlign w:val="bottom"/>
          </w:tcPr>
          <w:p w14:paraId="4E354CBA" w14:textId="77777777" w:rsidR="00464BC2" w:rsidRPr="005E272D" w:rsidRDefault="00464BC2" w:rsidP="00AC1099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504" w:type="dxa"/>
            <w:noWrap/>
            <w:vAlign w:val="bottom"/>
          </w:tcPr>
          <w:p w14:paraId="6DCD4C44" w14:textId="4606C5F8" w:rsidR="00464BC2" w:rsidRPr="005E272D" w:rsidRDefault="00464BC2" w:rsidP="00AC1099">
            <w:pPr>
              <w:spacing w:after="0" w:line="240" w:lineRule="auto"/>
              <w:rPr>
                <w:rFonts w:ascii="Marselis OT" w:eastAsia="Times New Roman" w:hAnsi="Marselis OT" w:cs="Times New Roman"/>
                <w:sz w:val="20"/>
                <w:szCs w:val="20"/>
                <w:lang w:eastAsia="it-IT"/>
              </w:rPr>
            </w:pPr>
          </w:p>
        </w:tc>
      </w:tr>
    </w:tbl>
    <w:p w14:paraId="054E319D" w14:textId="7230F2E1" w:rsidR="00040002" w:rsidRPr="00D33100" w:rsidRDefault="00892D9C" w:rsidP="009C7983">
      <w:pPr>
        <w:rPr>
          <w:rFonts w:ascii="Marselis OT" w:hAnsi="Marselis OT"/>
        </w:rPr>
      </w:pPr>
      <w:r w:rsidRPr="004F5A84">
        <w:rPr>
          <w:rFonts w:cstheme="minorHAnsi"/>
          <w:bCs/>
          <w:noProof/>
          <w:sz w:val="72"/>
          <w:szCs w:val="72"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036AC14" wp14:editId="5AE29919">
                <wp:simplePos x="0" y="0"/>
                <wp:positionH relativeFrom="page">
                  <wp:align>left</wp:align>
                </wp:positionH>
                <wp:positionV relativeFrom="paragraph">
                  <wp:posOffset>60325</wp:posOffset>
                </wp:positionV>
                <wp:extent cx="7562850" cy="1445895"/>
                <wp:effectExtent l="0" t="0" r="0" b="1905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62850" cy="1445895"/>
                        </a:xfrm>
                        <a:prstGeom prst="rect">
                          <a:avLst/>
                        </a:prstGeom>
                        <a:solidFill>
                          <a:srgbClr val="FF23B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F5A795" w14:textId="0DC3F23B" w:rsidR="00F13B33" w:rsidRPr="00461DE9" w:rsidRDefault="00F13B33" w:rsidP="003F6BD4">
                            <w:pPr>
                              <w:jc w:val="center"/>
                              <w:rPr>
                                <w:rFonts w:ascii="Marselis OT" w:hAnsi="Marselis OT" w:cs="MarselisPro-Bold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461DE9">
                              <w:rPr>
                                <w:rFonts w:ascii="Marselis OT" w:hAnsi="Marselis OT" w:cs="MarselisPro-Bold"/>
                                <w:color w:val="FFFFFF" w:themeColor="background1"/>
                                <w:sz w:val="28"/>
                                <w:szCs w:val="28"/>
                              </w:rPr>
                              <w:t>LEGA VOLLEY FEMMINILE</w:t>
                            </w:r>
                          </w:p>
                          <w:p w14:paraId="6B2ABE5E" w14:textId="77777777" w:rsidR="00F13B33" w:rsidRPr="00461DE9" w:rsidRDefault="00F13B33" w:rsidP="003F6BD4">
                            <w:pPr>
                              <w:jc w:val="center"/>
                              <w:rPr>
                                <w:rFonts w:ascii="Marselis OT" w:hAnsi="Marselis OT" w:cs="MarselisPro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461DE9">
                              <w:rPr>
                                <w:rFonts w:ascii="Marselis OT" w:hAnsi="Marselis OT" w:cs="MarselisPro"/>
                                <w:color w:val="FFFFFF" w:themeColor="background1"/>
                                <w:sz w:val="20"/>
                                <w:szCs w:val="20"/>
                              </w:rPr>
                              <w:t>Piazzale Gabrio Piola, 14 –210131 Milano | Tel. +39 02.89.36.37.38 | Fax +39 02.89.36.37.50 | Mail: info@legavolleyfemminile.it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36AC14" id="Casella di testo 1" o:spid="_x0000_s1027" type="#_x0000_t202" style="position:absolute;margin-left:0;margin-top:4.75pt;width:595.5pt;height:113.85pt;z-index:25167155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" fillcolor="#ff23b0" stroked="f" strokeweight=".5pt">
                <v:textbox>
                  <w:txbxContent>
                    <w:p w14:paraId="00F5A795" w14:textId="0DC3F23B" w:rsidR="00F13B33" w:rsidRPr="00461DE9" w:rsidRDefault="00F13B33" w:rsidP="003F6BD4">
                      <w:pPr>
                        <w:jc w:val="center"/>
                        <w:rPr>
                          <w:rFonts w:ascii="Marselis OT" w:hAnsi="Marselis OT" w:cs="MarselisPro-Bold"/>
                          <w:color w:val="FFFFFF" w:themeColor="background1"/>
                          <w:sz w:val="28"/>
                          <w:szCs w:val="28"/>
                        </w:rPr>
                      </w:pPr>
                      <w:r w:rsidRPr="00461DE9">
                        <w:rPr>
                          <w:rFonts w:ascii="Marselis OT" w:hAnsi="Marselis OT" w:cs="MarselisPro-Bold"/>
                          <w:color w:val="FFFFFF" w:themeColor="background1"/>
                          <w:sz w:val="28"/>
                          <w:szCs w:val="28"/>
                        </w:rPr>
                        <w:t>LEGA VOLLEY FEMMINILE</w:t>
                      </w:r>
                    </w:p>
                    <w:p w14:paraId="6B2ABE5E" w14:textId="77777777" w:rsidR="00F13B33" w:rsidRPr="00461DE9" w:rsidRDefault="00F13B33" w:rsidP="003F6BD4">
                      <w:pPr>
                        <w:jc w:val="center"/>
                        <w:rPr>
                          <w:rFonts w:ascii="Marselis OT" w:hAnsi="Marselis OT" w:cs="MarselisPro"/>
                          <w:color w:val="FFFFFF" w:themeColor="background1"/>
                          <w:sz w:val="20"/>
                          <w:szCs w:val="20"/>
                        </w:rPr>
                      </w:pPr>
                      <w:r w:rsidRPr="00461DE9">
                        <w:rPr>
                          <w:rFonts w:ascii="Marselis OT" w:hAnsi="Marselis OT" w:cs="MarselisPro"/>
                          <w:color w:val="FFFFFF" w:themeColor="background1"/>
                          <w:sz w:val="20"/>
                          <w:szCs w:val="20"/>
                        </w:rPr>
                        <w:t>Piazzale Gabrio Piola, 14 –210131 Milano | Tel. +39 02.89.36.37.38 | Fax +39 02.89.36.37.50 | Mail: info@legavolleyfemminile.it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040002" w:rsidRPr="00D33100" w:rsidSect="00CF5602">
      <w:footerReference w:type="default" r:id="rId9"/>
      <w:pgSz w:w="11906" w:h="16838"/>
      <w:pgMar w:top="1276" w:right="1134" w:bottom="993" w:left="1134" w:header="1134" w:footer="82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F60E05" w14:textId="77777777" w:rsidR="004E0B22" w:rsidRDefault="004E0B22" w:rsidP="00302591">
      <w:pPr>
        <w:spacing w:after="0" w:line="240" w:lineRule="auto"/>
      </w:pPr>
      <w:r>
        <w:separator/>
      </w:r>
    </w:p>
  </w:endnote>
  <w:endnote w:type="continuationSeparator" w:id="0">
    <w:p w14:paraId="0F42A981" w14:textId="77777777" w:rsidR="004E0B22" w:rsidRDefault="004E0B22" w:rsidP="003025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rselisPro">
    <w:altName w:val="Calibri"/>
    <w:panose1 w:val="020B0504020101020102"/>
    <w:charset w:val="00"/>
    <w:family w:val="swiss"/>
    <w:pitch w:val="variable"/>
    <w:sig w:usb0="A00000FF" w:usb1="4000A05B" w:usb2="00000008" w:usb3="00000000" w:csb0="00000093" w:csb1="00000000"/>
  </w:font>
  <w:font w:name="Marselis OT">
    <w:panose1 w:val="020B0504020201020104"/>
    <w:charset w:val="00"/>
    <w:family w:val="swiss"/>
    <w:notTrueType/>
    <w:pitch w:val="variable"/>
    <w:sig w:usb0="A00000EF" w:usb1="4000A05B" w:usb2="00000000" w:usb3="00000000" w:csb0="00000001" w:csb1="00000000"/>
  </w:font>
  <w:font w:name="MarselisPro-Bold">
    <w:altName w:val="Calibri"/>
    <w:charset w:val="00"/>
    <w:family w:val="swiss"/>
    <w:pitch w:val="variable"/>
    <w:sig w:usb0="A00000FF" w:usb1="4000A05B" w:usb2="00000008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0D8A4" w14:textId="389DCCDF" w:rsidR="00E17FCE" w:rsidRPr="00E17FCE" w:rsidRDefault="00E17FCE" w:rsidP="003D2F98">
    <w:pPr>
      <w:pStyle w:val="Pidipagina"/>
      <w:rPr>
        <w:color w:val="000000" w:themeColor="text1"/>
        <w:sz w:val="40"/>
        <w:szCs w:val="40"/>
        <w:vertAlign w:val="superscript"/>
      </w:rPr>
    </w:pPr>
    <w:r>
      <w:rPr>
        <w:noProof/>
        <w:color w:val="000000" w:themeColor="text1"/>
        <w:sz w:val="40"/>
        <w:szCs w:val="40"/>
        <w:vertAlign w:val="superscript"/>
      </w:rPr>
      <w:drawing>
        <wp:anchor distT="0" distB="0" distL="114300" distR="114300" simplePos="0" relativeHeight="251658240" behindDoc="0" locked="0" layoutInCell="1" allowOverlap="1" wp14:anchorId="05BA8693" wp14:editId="63853397">
          <wp:simplePos x="0" y="0"/>
          <wp:positionH relativeFrom="column">
            <wp:posOffset>16510</wp:posOffset>
          </wp:positionH>
          <wp:positionV relativeFrom="paragraph">
            <wp:posOffset>159385</wp:posOffset>
          </wp:positionV>
          <wp:extent cx="375285" cy="574040"/>
          <wp:effectExtent l="0" t="0" r="0" b="0"/>
          <wp:wrapSquare wrapText="bothSides"/>
          <wp:docPr id="24" name="Immagin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magine 2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5285" cy="574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1EA4D9E" w14:textId="120B2C31" w:rsidR="000A1E85" w:rsidRPr="0098701F" w:rsidRDefault="00CB146C" w:rsidP="00E17FCE">
    <w:pPr>
      <w:pStyle w:val="Pidipagina"/>
      <w:jc w:val="right"/>
      <w:rPr>
        <w:rFonts w:ascii="MarselisPro" w:hAnsi="MarselisPro" w:cs="MarselisPro"/>
        <w:color w:val="000000" w:themeColor="text1"/>
        <w:sz w:val="40"/>
        <w:szCs w:val="40"/>
      </w:rPr>
    </w:pPr>
    <w:r w:rsidRPr="00B12674">
      <w:rPr>
        <w:rFonts w:ascii="Marselis OT" w:hAnsi="Marselis OT" w:cs="MarselisPro"/>
        <w:color w:val="000000" w:themeColor="text1"/>
        <w:sz w:val="40"/>
        <w:szCs w:val="40"/>
      </w:rPr>
      <w:t>CALENDARIO</w:t>
    </w:r>
    <w:r w:rsidR="004F5A84" w:rsidRPr="00B12674">
      <w:rPr>
        <w:rFonts w:ascii="Marselis OT" w:hAnsi="Marselis OT" w:cs="MarselisPro"/>
        <w:color w:val="000000" w:themeColor="text1"/>
        <w:sz w:val="40"/>
        <w:szCs w:val="40"/>
      </w:rPr>
      <w:t xml:space="preserve"> </w:t>
    </w:r>
    <w:r w:rsidRPr="00B12674">
      <w:rPr>
        <w:rFonts w:ascii="Marselis OT" w:hAnsi="Marselis OT" w:cs="MarselisPro"/>
        <w:color w:val="FF23B0"/>
        <w:sz w:val="40"/>
        <w:szCs w:val="40"/>
      </w:rPr>
      <w:t>SERIE A</w:t>
    </w:r>
    <w:r w:rsidR="009E3E4E">
      <w:rPr>
        <w:rFonts w:ascii="Marselis OT" w:hAnsi="Marselis OT" w:cs="MarselisPro"/>
        <w:color w:val="FF23B0"/>
        <w:sz w:val="40"/>
        <w:szCs w:val="40"/>
      </w:rPr>
      <w:t xml:space="preserve">2 – </w:t>
    </w:r>
    <w:r w:rsidR="00336B47">
      <w:rPr>
        <w:rFonts w:ascii="Marselis OT" w:hAnsi="Marselis OT" w:cs="MarselisPro"/>
        <w:color w:val="FF23B0"/>
        <w:sz w:val="40"/>
        <w:szCs w:val="40"/>
      </w:rPr>
      <w:t>Pool Promozione</w:t>
    </w:r>
    <w:r w:rsidR="00266F0C" w:rsidRPr="0098701F">
      <w:rPr>
        <w:rFonts w:ascii="MarselisPro" w:hAnsi="MarselisPro" w:cs="MarselisPro"/>
        <w:color w:val="FF23B0"/>
        <w:sz w:val="40"/>
        <w:szCs w:val="40"/>
      </w:rPr>
      <w:t xml:space="preserve"> </w:t>
    </w:r>
    <w:r w:rsidR="00657A70" w:rsidRPr="00B12674">
      <w:rPr>
        <w:rFonts w:ascii="Marselis OT" w:hAnsi="Marselis OT" w:cs="MarselisPro"/>
        <w:color w:val="000000" w:themeColor="text1"/>
        <w:sz w:val="40"/>
        <w:szCs w:val="40"/>
      </w:rPr>
      <w:fldChar w:fldCharType="begin"/>
    </w:r>
    <w:r w:rsidR="00657A70" w:rsidRPr="00B12674">
      <w:rPr>
        <w:rFonts w:ascii="Marselis OT" w:hAnsi="Marselis OT" w:cs="MarselisPro"/>
        <w:color w:val="000000" w:themeColor="text1"/>
        <w:sz w:val="40"/>
        <w:szCs w:val="40"/>
      </w:rPr>
      <w:instrText>PAGE  \* Arabic</w:instrText>
    </w:r>
    <w:r w:rsidR="00657A70" w:rsidRPr="00B12674">
      <w:rPr>
        <w:rFonts w:ascii="Marselis OT" w:hAnsi="Marselis OT" w:cs="MarselisPro"/>
        <w:color w:val="000000" w:themeColor="text1"/>
        <w:sz w:val="40"/>
        <w:szCs w:val="40"/>
      </w:rPr>
      <w:fldChar w:fldCharType="separate"/>
    </w:r>
    <w:r w:rsidR="00657A70" w:rsidRPr="00B12674">
      <w:rPr>
        <w:rFonts w:ascii="Marselis OT" w:hAnsi="Marselis OT" w:cs="MarselisPro"/>
        <w:color w:val="000000" w:themeColor="text1"/>
        <w:sz w:val="40"/>
        <w:szCs w:val="40"/>
      </w:rPr>
      <w:t>1</w:t>
    </w:r>
    <w:r w:rsidR="00657A70" w:rsidRPr="00B12674">
      <w:rPr>
        <w:rFonts w:ascii="Marselis OT" w:hAnsi="Marselis OT" w:cs="MarselisPro"/>
        <w:color w:val="000000" w:themeColor="text1"/>
        <w:sz w:val="40"/>
        <w:szCs w:val="4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F5125B" w14:textId="77777777" w:rsidR="004E0B22" w:rsidRDefault="004E0B22" w:rsidP="00302591">
      <w:pPr>
        <w:spacing w:after="0" w:line="240" w:lineRule="auto"/>
      </w:pPr>
      <w:r>
        <w:separator/>
      </w:r>
    </w:p>
  </w:footnote>
  <w:footnote w:type="continuationSeparator" w:id="0">
    <w:p w14:paraId="055F2019" w14:textId="77777777" w:rsidR="004E0B22" w:rsidRDefault="004E0B22" w:rsidP="003025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15B22"/>
    <w:multiLevelType w:val="hybridMultilevel"/>
    <w:tmpl w:val="BD46DB2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A09AA"/>
    <w:multiLevelType w:val="hybridMultilevel"/>
    <w:tmpl w:val="D7B0251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371AA0"/>
    <w:multiLevelType w:val="hybridMultilevel"/>
    <w:tmpl w:val="25D028C6"/>
    <w:lvl w:ilvl="0" w:tplc="B1CA2BC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4B6DF4"/>
    <w:multiLevelType w:val="singleLevel"/>
    <w:tmpl w:val="041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376C5C96"/>
    <w:multiLevelType w:val="hybridMultilevel"/>
    <w:tmpl w:val="45286A84"/>
    <w:lvl w:ilvl="0" w:tplc="CA90B3A4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HAnsi" w:hint="default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E849F2"/>
    <w:multiLevelType w:val="hybridMultilevel"/>
    <w:tmpl w:val="132E37B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A83ABF"/>
    <w:multiLevelType w:val="hybridMultilevel"/>
    <w:tmpl w:val="DC5676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A53E9"/>
    <w:multiLevelType w:val="hybridMultilevel"/>
    <w:tmpl w:val="D068A2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700294"/>
    <w:multiLevelType w:val="hybridMultilevel"/>
    <w:tmpl w:val="F2AA1E50"/>
    <w:lvl w:ilvl="0" w:tplc="4DAC2CB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6F6FA6"/>
    <w:multiLevelType w:val="hybridMultilevel"/>
    <w:tmpl w:val="EF02D406"/>
    <w:lvl w:ilvl="0" w:tplc="4880E398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764DB4"/>
    <w:multiLevelType w:val="hybridMultilevel"/>
    <w:tmpl w:val="5ED8ECF6"/>
    <w:lvl w:ilvl="0" w:tplc="0410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891E3E"/>
    <w:multiLevelType w:val="hybridMultilevel"/>
    <w:tmpl w:val="7C762D1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5045587">
    <w:abstractNumId w:val="11"/>
  </w:num>
  <w:num w:numId="2" w16cid:durableId="1266108834">
    <w:abstractNumId w:val="8"/>
  </w:num>
  <w:num w:numId="3" w16cid:durableId="1130631167">
    <w:abstractNumId w:val="9"/>
  </w:num>
  <w:num w:numId="4" w16cid:durableId="2075396836">
    <w:abstractNumId w:val="3"/>
  </w:num>
  <w:num w:numId="5" w16cid:durableId="1868104097">
    <w:abstractNumId w:val="10"/>
  </w:num>
  <w:num w:numId="6" w16cid:durableId="101118003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438788701">
    <w:abstractNumId w:val="7"/>
  </w:num>
  <w:num w:numId="8" w16cid:durableId="396325021">
    <w:abstractNumId w:val="4"/>
  </w:num>
  <w:num w:numId="9" w16cid:durableId="1939557333">
    <w:abstractNumId w:val="2"/>
  </w:num>
  <w:num w:numId="10" w16cid:durableId="80489686">
    <w:abstractNumId w:val="5"/>
  </w:num>
  <w:num w:numId="11" w16cid:durableId="1646737134">
    <w:abstractNumId w:val="0"/>
  </w:num>
  <w:num w:numId="12" w16cid:durableId="1819765789">
    <w:abstractNumId w:val="6"/>
  </w:num>
  <w:num w:numId="13" w16cid:durableId="15161933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983"/>
    <w:rsid w:val="00000F9F"/>
    <w:rsid w:val="00014906"/>
    <w:rsid w:val="00040002"/>
    <w:rsid w:val="000459EB"/>
    <w:rsid w:val="00056C4F"/>
    <w:rsid w:val="00084B2B"/>
    <w:rsid w:val="000927A9"/>
    <w:rsid w:val="000A1E85"/>
    <w:rsid w:val="000A5B98"/>
    <w:rsid w:val="000B60F2"/>
    <w:rsid w:val="000C11E7"/>
    <w:rsid w:val="000D45B7"/>
    <w:rsid w:val="000D7A73"/>
    <w:rsid w:val="000F3111"/>
    <w:rsid w:val="000F6930"/>
    <w:rsid w:val="000F7881"/>
    <w:rsid w:val="0011519D"/>
    <w:rsid w:val="00143491"/>
    <w:rsid w:val="00164071"/>
    <w:rsid w:val="00196EBB"/>
    <w:rsid w:val="001A1D3A"/>
    <w:rsid w:val="001A79F5"/>
    <w:rsid w:val="001B456D"/>
    <w:rsid w:val="001D0460"/>
    <w:rsid w:val="001D3503"/>
    <w:rsid w:val="001D7162"/>
    <w:rsid w:val="001E7000"/>
    <w:rsid w:val="001F669D"/>
    <w:rsid w:val="001F6818"/>
    <w:rsid w:val="002043A8"/>
    <w:rsid w:val="002053CC"/>
    <w:rsid w:val="00240F7E"/>
    <w:rsid w:val="00254334"/>
    <w:rsid w:val="002547EC"/>
    <w:rsid w:val="00266F0C"/>
    <w:rsid w:val="002772FF"/>
    <w:rsid w:val="00286F4C"/>
    <w:rsid w:val="002916F8"/>
    <w:rsid w:val="002B5D81"/>
    <w:rsid w:val="002D2871"/>
    <w:rsid w:val="002D647A"/>
    <w:rsid w:val="00302591"/>
    <w:rsid w:val="003104C3"/>
    <w:rsid w:val="00336B47"/>
    <w:rsid w:val="003372F9"/>
    <w:rsid w:val="0034656E"/>
    <w:rsid w:val="00396D10"/>
    <w:rsid w:val="003D2F98"/>
    <w:rsid w:val="003D53CD"/>
    <w:rsid w:val="003E183A"/>
    <w:rsid w:val="003F6BD4"/>
    <w:rsid w:val="00416D46"/>
    <w:rsid w:val="0042758A"/>
    <w:rsid w:val="00442C7D"/>
    <w:rsid w:val="004519FE"/>
    <w:rsid w:val="00456770"/>
    <w:rsid w:val="00461DE9"/>
    <w:rsid w:val="004646F2"/>
    <w:rsid w:val="00464BC2"/>
    <w:rsid w:val="004B5974"/>
    <w:rsid w:val="004E0B22"/>
    <w:rsid w:val="004F5A84"/>
    <w:rsid w:val="0050114F"/>
    <w:rsid w:val="0052057E"/>
    <w:rsid w:val="005306A7"/>
    <w:rsid w:val="00545133"/>
    <w:rsid w:val="00561956"/>
    <w:rsid w:val="005709EE"/>
    <w:rsid w:val="005A5A90"/>
    <w:rsid w:val="005C285D"/>
    <w:rsid w:val="005D0866"/>
    <w:rsid w:val="005D4FCE"/>
    <w:rsid w:val="005E272D"/>
    <w:rsid w:val="005F6047"/>
    <w:rsid w:val="006102F1"/>
    <w:rsid w:val="00626236"/>
    <w:rsid w:val="006432BC"/>
    <w:rsid w:val="00646E99"/>
    <w:rsid w:val="00651C33"/>
    <w:rsid w:val="00657A70"/>
    <w:rsid w:val="006630DC"/>
    <w:rsid w:val="00673E7D"/>
    <w:rsid w:val="006A5CF4"/>
    <w:rsid w:val="006B1FCC"/>
    <w:rsid w:val="006D0DBE"/>
    <w:rsid w:val="006F1E9C"/>
    <w:rsid w:val="00724869"/>
    <w:rsid w:val="00726DC9"/>
    <w:rsid w:val="00740EEF"/>
    <w:rsid w:val="007630E3"/>
    <w:rsid w:val="007642E0"/>
    <w:rsid w:val="00777097"/>
    <w:rsid w:val="00777224"/>
    <w:rsid w:val="00793FAD"/>
    <w:rsid w:val="007B055E"/>
    <w:rsid w:val="007E2CBB"/>
    <w:rsid w:val="007E3962"/>
    <w:rsid w:val="007E7DB4"/>
    <w:rsid w:val="007F2EF7"/>
    <w:rsid w:val="0081660B"/>
    <w:rsid w:val="00822544"/>
    <w:rsid w:val="00857BE2"/>
    <w:rsid w:val="00864D6F"/>
    <w:rsid w:val="00874B25"/>
    <w:rsid w:val="00892D9C"/>
    <w:rsid w:val="008B6CAF"/>
    <w:rsid w:val="008D0D54"/>
    <w:rsid w:val="008F31BC"/>
    <w:rsid w:val="008F418B"/>
    <w:rsid w:val="008F70B4"/>
    <w:rsid w:val="00900113"/>
    <w:rsid w:val="009011FE"/>
    <w:rsid w:val="009105F1"/>
    <w:rsid w:val="0091764E"/>
    <w:rsid w:val="009271B5"/>
    <w:rsid w:val="0094612A"/>
    <w:rsid w:val="0095473C"/>
    <w:rsid w:val="00961F1A"/>
    <w:rsid w:val="00962806"/>
    <w:rsid w:val="00970189"/>
    <w:rsid w:val="00977F9A"/>
    <w:rsid w:val="009824C7"/>
    <w:rsid w:val="00984904"/>
    <w:rsid w:val="0098701F"/>
    <w:rsid w:val="00987EF8"/>
    <w:rsid w:val="009955A9"/>
    <w:rsid w:val="0099605F"/>
    <w:rsid w:val="009B113F"/>
    <w:rsid w:val="009C2CC5"/>
    <w:rsid w:val="009C7983"/>
    <w:rsid w:val="009D1CCB"/>
    <w:rsid w:val="009E3A36"/>
    <w:rsid w:val="009E3E1E"/>
    <w:rsid w:val="009E3E4E"/>
    <w:rsid w:val="00A05B14"/>
    <w:rsid w:val="00A130EC"/>
    <w:rsid w:val="00A15903"/>
    <w:rsid w:val="00A31B5E"/>
    <w:rsid w:val="00A43DCB"/>
    <w:rsid w:val="00A54707"/>
    <w:rsid w:val="00A76EAC"/>
    <w:rsid w:val="00A93BB1"/>
    <w:rsid w:val="00B11E09"/>
    <w:rsid w:val="00B12674"/>
    <w:rsid w:val="00B279F1"/>
    <w:rsid w:val="00B33326"/>
    <w:rsid w:val="00B41A8B"/>
    <w:rsid w:val="00B4795F"/>
    <w:rsid w:val="00B52272"/>
    <w:rsid w:val="00B55B73"/>
    <w:rsid w:val="00B66252"/>
    <w:rsid w:val="00B66B22"/>
    <w:rsid w:val="00B7474F"/>
    <w:rsid w:val="00B863FB"/>
    <w:rsid w:val="00BB1FC6"/>
    <w:rsid w:val="00BF4E46"/>
    <w:rsid w:val="00C07734"/>
    <w:rsid w:val="00C21E2B"/>
    <w:rsid w:val="00C2703E"/>
    <w:rsid w:val="00C31B92"/>
    <w:rsid w:val="00C623AB"/>
    <w:rsid w:val="00C724EF"/>
    <w:rsid w:val="00C72E82"/>
    <w:rsid w:val="00C9462D"/>
    <w:rsid w:val="00CA0FD7"/>
    <w:rsid w:val="00CA37CB"/>
    <w:rsid w:val="00CA5836"/>
    <w:rsid w:val="00CB146C"/>
    <w:rsid w:val="00CB5527"/>
    <w:rsid w:val="00CB5E78"/>
    <w:rsid w:val="00CC75FD"/>
    <w:rsid w:val="00CD3F9D"/>
    <w:rsid w:val="00CE1E69"/>
    <w:rsid w:val="00CE7428"/>
    <w:rsid w:val="00CF5602"/>
    <w:rsid w:val="00D049DF"/>
    <w:rsid w:val="00D23F92"/>
    <w:rsid w:val="00D33100"/>
    <w:rsid w:val="00D51C41"/>
    <w:rsid w:val="00D51EE3"/>
    <w:rsid w:val="00D62F2A"/>
    <w:rsid w:val="00D637DF"/>
    <w:rsid w:val="00DB46A5"/>
    <w:rsid w:val="00DC45B7"/>
    <w:rsid w:val="00DD01E7"/>
    <w:rsid w:val="00DD4BB2"/>
    <w:rsid w:val="00DE5002"/>
    <w:rsid w:val="00E05EB4"/>
    <w:rsid w:val="00E079BC"/>
    <w:rsid w:val="00E17FCE"/>
    <w:rsid w:val="00E3573A"/>
    <w:rsid w:val="00E53984"/>
    <w:rsid w:val="00E76336"/>
    <w:rsid w:val="00E862EA"/>
    <w:rsid w:val="00EA5AD4"/>
    <w:rsid w:val="00EC10DF"/>
    <w:rsid w:val="00EC32C6"/>
    <w:rsid w:val="00EE2BC1"/>
    <w:rsid w:val="00EE4611"/>
    <w:rsid w:val="00EF2832"/>
    <w:rsid w:val="00F019CD"/>
    <w:rsid w:val="00F0307F"/>
    <w:rsid w:val="00F13B33"/>
    <w:rsid w:val="00F327CA"/>
    <w:rsid w:val="00F34434"/>
    <w:rsid w:val="00F34689"/>
    <w:rsid w:val="00F615FC"/>
    <w:rsid w:val="00FC3F19"/>
    <w:rsid w:val="00FE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DC9A08"/>
  <w15:chartTrackingRefBased/>
  <w15:docId w15:val="{3ABDC3C2-6A4A-4E16-8A01-5AD6479D0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9605F"/>
  </w:style>
  <w:style w:type="paragraph" w:styleId="Titolo1">
    <w:name w:val="heading 1"/>
    <w:basedOn w:val="Normale"/>
    <w:next w:val="Normale"/>
    <w:link w:val="Titolo1Carattere"/>
    <w:uiPriority w:val="9"/>
    <w:qFormat/>
    <w:rsid w:val="003025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AB2F68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0259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AB2F68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90011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AB2F68"/>
      <w:sz w:val="24"/>
      <w:szCs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02591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02591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02591"/>
    <w:rPr>
      <w:vertAlign w:val="superscript"/>
    </w:rPr>
  </w:style>
  <w:style w:type="paragraph" w:styleId="Intestazione">
    <w:name w:val="header"/>
    <w:basedOn w:val="Normale"/>
    <w:link w:val="IntestazioneCarattere"/>
    <w:unhideWhenUsed/>
    <w:rsid w:val="003025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302591"/>
  </w:style>
  <w:style w:type="paragraph" w:styleId="Pidipagina">
    <w:name w:val="footer"/>
    <w:basedOn w:val="Normale"/>
    <w:link w:val="PidipaginaCarattere"/>
    <w:uiPriority w:val="99"/>
    <w:unhideWhenUsed/>
    <w:rsid w:val="003025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02591"/>
  </w:style>
  <w:style w:type="paragraph" w:styleId="Titolo">
    <w:name w:val="Title"/>
    <w:basedOn w:val="Normale"/>
    <w:next w:val="Normale"/>
    <w:link w:val="TitoloCarattere"/>
    <w:uiPriority w:val="10"/>
    <w:qFormat/>
    <w:rsid w:val="00B55B73"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AB2F68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55B73"/>
    <w:rPr>
      <w:rFonts w:asciiTheme="majorHAnsi" w:eastAsiaTheme="majorEastAsia" w:hAnsiTheme="majorHAnsi" w:cstheme="majorBidi"/>
      <w:b/>
      <w:color w:val="AB2F68"/>
      <w:spacing w:val="-10"/>
      <w:kern w:val="28"/>
      <w:sz w:val="56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302591"/>
    <w:rPr>
      <w:rFonts w:asciiTheme="majorHAnsi" w:eastAsiaTheme="majorEastAsia" w:hAnsiTheme="majorHAnsi" w:cstheme="majorBidi"/>
      <w:color w:val="AB2F68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02591"/>
    <w:rPr>
      <w:rFonts w:asciiTheme="majorHAnsi" w:eastAsiaTheme="majorEastAsia" w:hAnsiTheme="majorHAnsi" w:cstheme="majorBidi"/>
      <w:color w:val="AB2F68"/>
      <w:sz w:val="26"/>
      <w:szCs w:val="26"/>
    </w:rPr>
  </w:style>
  <w:style w:type="paragraph" w:styleId="Nessunaspaziatura">
    <w:name w:val="No Spacing"/>
    <w:uiPriority w:val="1"/>
    <w:qFormat/>
    <w:rsid w:val="00B55B73"/>
    <w:pPr>
      <w:spacing w:after="0" w:line="240" w:lineRule="auto"/>
    </w:pPr>
  </w:style>
  <w:style w:type="paragraph" w:styleId="Sottotitolo">
    <w:name w:val="Subtitle"/>
    <w:basedOn w:val="Normale"/>
    <w:next w:val="Normale"/>
    <w:link w:val="SottotitoloCarattere"/>
    <w:uiPriority w:val="11"/>
    <w:qFormat/>
    <w:rsid w:val="00B55B7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55B73"/>
    <w:rPr>
      <w:rFonts w:eastAsiaTheme="minorEastAsia"/>
      <w:color w:val="5A5A5A" w:themeColor="text1" w:themeTint="A5"/>
      <w:spacing w:val="15"/>
    </w:rPr>
  </w:style>
  <w:style w:type="character" w:styleId="Enfasidelicata">
    <w:name w:val="Subtle Emphasis"/>
    <w:basedOn w:val="Carpredefinitoparagrafo"/>
    <w:uiPriority w:val="19"/>
    <w:qFormat/>
    <w:rsid w:val="00B55B73"/>
    <w:rPr>
      <w:i/>
      <w:iCs/>
      <w:color w:val="404040" w:themeColor="text1" w:themeTint="BF"/>
    </w:rPr>
  </w:style>
  <w:style w:type="character" w:styleId="Enfasicorsivo">
    <w:name w:val="Emphasis"/>
    <w:basedOn w:val="Carpredefinitoparagrafo"/>
    <w:uiPriority w:val="20"/>
    <w:qFormat/>
    <w:rsid w:val="00B55B73"/>
    <w:rPr>
      <w:i/>
      <w:iCs/>
    </w:rPr>
  </w:style>
  <w:style w:type="character" w:styleId="Enfasiintensa">
    <w:name w:val="Intense Emphasis"/>
    <w:basedOn w:val="Carpredefinitoparagrafo"/>
    <w:uiPriority w:val="21"/>
    <w:rsid w:val="00B55B73"/>
    <w:rPr>
      <w:i/>
      <w:iCs/>
      <w:color w:val="4472C4" w:themeColor="accent1"/>
    </w:rPr>
  </w:style>
  <w:style w:type="character" w:styleId="Enfasigrassetto">
    <w:name w:val="Strong"/>
    <w:basedOn w:val="Carpredefinitoparagrafo"/>
    <w:uiPriority w:val="22"/>
    <w:qFormat/>
    <w:rsid w:val="00B55B73"/>
    <w:rPr>
      <w:b/>
      <w:bCs/>
    </w:rPr>
  </w:style>
  <w:style w:type="character" w:styleId="Riferimentointenso">
    <w:name w:val="Intense Reference"/>
    <w:aliases w:val="Enfasi (Grassetto colorato)"/>
    <w:basedOn w:val="Carpredefinitoparagrafo"/>
    <w:uiPriority w:val="32"/>
    <w:rsid w:val="00B55B73"/>
    <w:rPr>
      <w:b/>
      <w:bCs/>
      <w:smallCaps/>
      <w:color w:val="4472C4" w:themeColor="accent1"/>
      <w:spacing w:val="5"/>
    </w:rPr>
  </w:style>
  <w:style w:type="paragraph" w:customStyle="1" w:styleId="Enfasigrassettocolorato">
    <w:name w:val="Enfasi (grassetto colorato)"/>
    <w:basedOn w:val="Normale"/>
    <w:next w:val="Normale"/>
    <w:link w:val="EnfasigrassettocoloratoCarattere"/>
    <w:rsid w:val="0099605F"/>
    <w:rPr>
      <w:b/>
      <w:color w:val="AB2F68"/>
    </w:rPr>
  </w:style>
  <w:style w:type="character" w:customStyle="1" w:styleId="Enfasi">
    <w:name w:val="Enfasi"/>
    <w:basedOn w:val="Carpredefinitoparagrafo"/>
    <w:uiPriority w:val="23"/>
    <w:qFormat/>
    <w:rsid w:val="0099605F"/>
    <w:rPr>
      <w:rFonts w:asciiTheme="minorHAnsi" w:hAnsiTheme="minorHAnsi"/>
      <w:b/>
      <w:color w:val="AB2F68"/>
    </w:rPr>
  </w:style>
  <w:style w:type="character" w:customStyle="1" w:styleId="EnfasigrassettocoloratoCarattere">
    <w:name w:val="Enfasi (grassetto colorato) Carattere"/>
    <w:basedOn w:val="Carpredefinitoparagrafo"/>
    <w:link w:val="Enfasigrassettocolorato"/>
    <w:rsid w:val="0099605F"/>
    <w:rPr>
      <w:b/>
      <w:color w:val="AB2F68"/>
    </w:rPr>
  </w:style>
  <w:style w:type="character" w:customStyle="1" w:styleId="Titolo3Carattere">
    <w:name w:val="Titolo 3 Carattere"/>
    <w:basedOn w:val="Carpredefinitoparagrafo"/>
    <w:link w:val="Titolo3"/>
    <w:uiPriority w:val="9"/>
    <w:rsid w:val="00900113"/>
    <w:rPr>
      <w:rFonts w:asciiTheme="majorHAnsi" w:eastAsiaTheme="majorEastAsia" w:hAnsiTheme="majorHAnsi" w:cstheme="majorBidi"/>
      <w:color w:val="AB2F68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657A7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57A70"/>
    <w:rPr>
      <w:color w:val="605E5C"/>
      <w:shd w:val="clear" w:color="auto" w:fill="E1DFDD"/>
    </w:rPr>
  </w:style>
  <w:style w:type="paragraph" w:styleId="NormaleWeb">
    <w:name w:val="Normal (Web)"/>
    <w:basedOn w:val="Normale"/>
    <w:rsid w:val="009C79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81660B"/>
    <w:pPr>
      <w:ind w:left="720"/>
      <w:contextualSpacing/>
    </w:pPr>
  </w:style>
  <w:style w:type="table" w:styleId="Grigliatabella">
    <w:name w:val="Table Grid"/>
    <w:basedOn w:val="Tabellanormale"/>
    <w:uiPriority w:val="39"/>
    <w:rsid w:val="009E3E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60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6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5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6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Drive%20condivisi\1_Brand%20Identity%20e%20modelli\Modello_Documento_LVF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ECD34B-8504-4E30-ADC2-565CBC74B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Modello_Documento_LVF</Template>
  <TotalTime>0</TotalTime>
  <Pages>3</Pages>
  <Words>459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Spigno</dc:creator>
  <cp:keywords/>
  <dc:description/>
  <cp:lastModifiedBy>Edoardo Allegrucci</cp:lastModifiedBy>
  <cp:revision>26</cp:revision>
  <cp:lastPrinted>2023-08-02T12:23:00Z</cp:lastPrinted>
  <dcterms:created xsi:type="dcterms:W3CDTF">2022-08-16T08:58:00Z</dcterms:created>
  <dcterms:modified xsi:type="dcterms:W3CDTF">2026-01-19T18:07:00Z</dcterms:modified>
</cp:coreProperties>
</file>